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297" w:rsidRDefault="00677137" w:rsidP="000A4528">
      <w:pPr>
        <w:jc w:val="right"/>
        <w:rPr>
          <w:rFonts w:ascii="Arial" w:hAnsi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8FBCFE" wp14:editId="13523178">
                <wp:simplePos x="0" y="0"/>
                <wp:positionH relativeFrom="margin">
                  <wp:posOffset>-257513</wp:posOffset>
                </wp:positionH>
                <wp:positionV relativeFrom="paragraph">
                  <wp:posOffset>-113327</wp:posOffset>
                </wp:positionV>
                <wp:extent cx="7407275" cy="559129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7275" cy="559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71D" w:rsidRPr="00677137" w:rsidRDefault="00BE7463" w:rsidP="005C071D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2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22"/>
                                <w:sz w:val="32"/>
                                <w:szCs w:val="32"/>
                              </w:rPr>
                              <w:t xml:space="preserve">ADMISSION </w:t>
                            </w:r>
                            <w:r w:rsidR="005C071D" w:rsidRPr="0067713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22"/>
                                <w:sz w:val="32"/>
                                <w:szCs w:val="32"/>
                              </w:rPr>
                              <w:t>EN VERTU D’UNE FORMATION ET D’UNE EXPÉRIENCE JUGÉES SUFFISANTES</w:t>
                            </w:r>
                          </w:p>
                          <w:p w:rsidR="005C071D" w:rsidRPr="00DC7BED" w:rsidRDefault="005C071D" w:rsidP="005C071D">
                            <w:pPr>
                              <w:rPr>
                                <w:color w:val="FFFFFF" w:themeColor="background1"/>
                                <w:spacing w:val="2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8FBCFE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-20.3pt;margin-top:-8.9pt;width:583.25pt;height:44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" filled="f" stroked="f">
                <v:textbox>
                  <w:txbxContent>
                    <w:p w:rsidR="005C071D" w:rsidRPr="00677137" w:rsidRDefault="00BE7463" w:rsidP="005C071D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pacing w:val="22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pacing w:val="22"/>
                          <w:sz w:val="32"/>
                          <w:szCs w:val="32"/>
                        </w:rPr>
                        <w:t xml:space="preserve">ADMISSION </w:t>
                      </w:r>
                      <w:r w:rsidR="005C071D" w:rsidRPr="00677137">
                        <w:rPr>
                          <w:rFonts w:asciiTheme="minorHAnsi" w:hAnsiTheme="minorHAnsi" w:cstheme="minorHAnsi"/>
                          <w:color w:val="FFFFFF" w:themeColor="background1"/>
                          <w:spacing w:val="22"/>
                          <w:sz w:val="32"/>
                          <w:szCs w:val="32"/>
                        </w:rPr>
                        <w:t>EN VERTU D’UNE FORMATION ET D’UNE EXPÉRIENCE JUGÉES SUFFISANTES</w:t>
                      </w:r>
                    </w:p>
                    <w:p w:rsidR="005C071D" w:rsidRPr="00DC7BED" w:rsidRDefault="005C071D" w:rsidP="005C071D">
                      <w:pPr>
                        <w:rPr>
                          <w:color w:val="FFFFFF" w:themeColor="background1"/>
                          <w:spacing w:val="22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071D">
        <w:rPr>
          <w:noProof/>
        </w:rPr>
        <w:drawing>
          <wp:anchor distT="0" distB="0" distL="114300" distR="114300" simplePos="0" relativeHeight="251661312" behindDoc="0" locked="0" layoutInCell="1" allowOverlap="1" wp14:anchorId="10A710CA" wp14:editId="743BC99B">
            <wp:simplePos x="0" y="0"/>
            <wp:positionH relativeFrom="margin">
              <wp:posOffset>-171450</wp:posOffset>
            </wp:positionH>
            <wp:positionV relativeFrom="margin">
              <wp:posOffset>-394563</wp:posOffset>
            </wp:positionV>
            <wp:extent cx="1043940" cy="233680"/>
            <wp:effectExtent l="0" t="0" r="3810" b="0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528" w:rsidRDefault="000A4528">
      <w:pPr>
        <w:ind w:left="357" w:hanging="357"/>
        <w:rPr>
          <w:rFonts w:ascii="Arial" w:hAnsi="Arial"/>
          <w:b/>
          <w:sz w:val="28"/>
        </w:rPr>
      </w:pPr>
    </w:p>
    <w:p w:rsidR="005C071D" w:rsidRDefault="005C071D">
      <w:pPr>
        <w:ind w:left="357" w:hanging="357"/>
        <w:rPr>
          <w:rFonts w:ascii="Arial" w:hAnsi="Arial"/>
          <w:b/>
          <w:sz w:val="28"/>
        </w:rPr>
      </w:pPr>
    </w:p>
    <w:p w:rsidR="005C071D" w:rsidRPr="001B5316" w:rsidRDefault="005C071D">
      <w:pPr>
        <w:ind w:left="357" w:hanging="357"/>
        <w:rPr>
          <w:rFonts w:ascii="Arial" w:hAnsi="Arial" w:cs="Arial"/>
          <w:caps/>
          <w:sz w:val="22"/>
          <w:szCs w:val="22"/>
        </w:rPr>
      </w:pPr>
    </w:p>
    <w:p w:rsidR="001B5316" w:rsidRPr="001B5316" w:rsidRDefault="001B5316" w:rsidP="001B5316">
      <w:pPr>
        <w:rPr>
          <w:rFonts w:ascii="Arial" w:hAnsi="Arial" w:cs="Arial"/>
          <w:sz w:val="22"/>
          <w:szCs w:val="22"/>
        </w:rPr>
      </w:pPr>
    </w:p>
    <w:tbl>
      <w:tblPr>
        <w:tblW w:w="4977" w:type="pct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3969"/>
        <w:gridCol w:w="1135"/>
        <w:gridCol w:w="4676"/>
      </w:tblGrid>
      <w:tr w:rsidR="005C071D" w:rsidRPr="00E837CB" w:rsidTr="003F4DAF">
        <w:trPr>
          <w:trHeight w:val="245"/>
          <w:jc w:val="center"/>
        </w:trPr>
        <w:tc>
          <w:tcPr>
            <w:tcW w:w="338" w:type="pct"/>
          </w:tcPr>
          <w:p w:rsidR="005C071D" w:rsidRPr="00E837CB" w:rsidRDefault="005C071D" w:rsidP="003F4DAF">
            <w:pPr>
              <w:spacing w:before="60" w:after="60"/>
              <w:ind w:left="-104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D.A.</w:t>
            </w:r>
          </w:p>
        </w:tc>
        <w:tc>
          <w:tcPr>
            <w:tcW w:w="1892" w:type="pct"/>
            <w:tcBorders>
              <w:bottom w:val="single" w:sz="4" w:space="0" w:color="auto"/>
            </w:tcBorders>
          </w:tcPr>
          <w:p w:rsidR="005C071D" w:rsidRPr="00E837CB" w:rsidRDefault="005C071D" w:rsidP="003F4DA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41" w:type="pct"/>
          </w:tcPr>
          <w:p w:rsidR="005C071D" w:rsidRPr="00E837CB" w:rsidRDefault="005C071D" w:rsidP="003F4DA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Session :</w:t>
            </w:r>
          </w:p>
        </w:tc>
        <w:tc>
          <w:tcPr>
            <w:tcW w:w="2229" w:type="pct"/>
            <w:tcBorders>
              <w:bottom w:val="single" w:sz="4" w:space="0" w:color="auto"/>
            </w:tcBorders>
          </w:tcPr>
          <w:p w:rsidR="005C071D" w:rsidRPr="00E837CB" w:rsidRDefault="005C071D" w:rsidP="003F4DA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6E2EF5" w:rsidRDefault="006E2EF5" w:rsidP="005C071D">
      <w:pPr>
        <w:ind w:left="-142"/>
        <w:rPr>
          <w:rFonts w:ascii="Arial" w:hAnsi="Arial" w:cs="Arial"/>
          <w:sz w:val="22"/>
          <w:szCs w:val="22"/>
        </w:rPr>
      </w:pPr>
    </w:p>
    <w:tbl>
      <w:tblPr>
        <w:tblW w:w="4977" w:type="pct"/>
        <w:jc w:val="center"/>
        <w:tblLayout w:type="fixed"/>
        <w:tblLook w:val="04A0" w:firstRow="1" w:lastRow="0" w:firstColumn="1" w:lastColumn="0" w:noHBand="0" w:noVBand="1"/>
      </w:tblPr>
      <w:tblGrid>
        <w:gridCol w:w="852"/>
        <w:gridCol w:w="3827"/>
        <w:gridCol w:w="1135"/>
        <w:gridCol w:w="4676"/>
      </w:tblGrid>
      <w:tr w:rsidR="005C071D" w:rsidRPr="00E837CB" w:rsidTr="003F4DAF">
        <w:trPr>
          <w:trHeight w:val="245"/>
          <w:jc w:val="center"/>
        </w:trPr>
        <w:tc>
          <w:tcPr>
            <w:tcW w:w="406" w:type="pct"/>
          </w:tcPr>
          <w:p w:rsidR="005C071D" w:rsidRPr="00E837CB" w:rsidRDefault="005C071D" w:rsidP="003F4DAF">
            <w:pPr>
              <w:spacing w:before="60" w:after="60"/>
              <w:ind w:left="-104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Nom :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:rsidR="005C071D" w:rsidRPr="00E837CB" w:rsidRDefault="005C071D" w:rsidP="003F4DAF">
            <w:pPr>
              <w:spacing w:before="60" w:after="60"/>
              <w:ind w:right="17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41" w:type="pct"/>
          </w:tcPr>
          <w:p w:rsidR="005C071D" w:rsidRPr="00E837CB" w:rsidRDefault="005C071D" w:rsidP="003F4DA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Prénom :</w:t>
            </w:r>
          </w:p>
        </w:tc>
        <w:tc>
          <w:tcPr>
            <w:tcW w:w="2229" w:type="pct"/>
            <w:tcBorders>
              <w:bottom w:val="single" w:sz="4" w:space="0" w:color="auto"/>
            </w:tcBorders>
          </w:tcPr>
          <w:p w:rsidR="005C071D" w:rsidRPr="00E837CB" w:rsidRDefault="005C071D" w:rsidP="003F4DA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tbl>
      <w:tblPr>
        <w:tblpPr w:leftFromText="141" w:rightFromText="141" w:vertAnchor="text" w:horzAnchor="margin" w:tblpY="302"/>
        <w:tblOverlap w:val="never"/>
        <w:tblW w:w="22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2411"/>
      </w:tblGrid>
      <w:tr w:rsidR="005C071D" w:rsidRPr="00E837CB" w:rsidTr="005C071D">
        <w:trPr>
          <w:cantSplit/>
        </w:trPr>
        <w:tc>
          <w:tcPr>
            <w:tcW w:w="24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071D" w:rsidRPr="00E837CB" w:rsidRDefault="005C071D" w:rsidP="005C071D">
            <w:pPr>
              <w:spacing w:before="60"/>
              <w:ind w:left="-73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Date de naissance :</w:t>
            </w:r>
          </w:p>
          <w:p w:rsidR="005C071D" w:rsidRPr="00E837CB" w:rsidRDefault="005C071D" w:rsidP="005C071D">
            <w:pPr>
              <w:spacing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    (</w:t>
            </w:r>
            <w:proofErr w:type="spellStart"/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jj</w:t>
            </w:r>
            <w:proofErr w:type="spellEnd"/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/mm/</w:t>
            </w:r>
            <w:proofErr w:type="spellStart"/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aaaa</w:t>
            </w:r>
            <w:proofErr w:type="spellEnd"/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257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C071D" w:rsidRPr="00E837CB" w:rsidRDefault="005C071D" w:rsidP="005C071D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                /            / </w:t>
            </w:r>
          </w:p>
        </w:tc>
      </w:tr>
    </w:tbl>
    <w:p w:rsidR="005C071D" w:rsidRPr="001B5316" w:rsidRDefault="005C071D" w:rsidP="005C071D">
      <w:pPr>
        <w:ind w:left="-142"/>
        <w:rPr>
          <w:rFonts w:ascii="Arial" w:hAnsi="Arial" w:cs="Arial"/>
          <w:sz w:val="22"/>
          <w:szCs w:val="22"/>
        </w:rPr>
      </w:pPr>
    </w:p>
    <w:p w:rsidR="001B5316" w:rsidRDefault="001B5316" w:rsidP="001B5316">
      <w:pPr>
        <w:rPr>
          <w:rFonts w:ascii="Arial" w:hAnsi="Arial" w:cs="Arial"/>
          <w:sz w:val="22"/>
          <w:szCs w:val="22"/>
        </w:rPr>
      </w:pPr>
    </w:p>
    <w:p w:rsidR="00307E82" w:rsidRDefault="00307E82" w:rsidP="00EF49AD">
      <w:pPr>
        <w:rPr>
          <w:rFonts w:ascii="Arial" w:hAnsi="Arial" w:cs="Arial"/>
          <w:caps/>
          <w:sz w:val="22"/>
          <w:szCs w:val="22"/>
        </w:rPr>
      </w:pPr>
    </w:p>
    <w:p w:rsidR="005C071D" w:rsidRDefault="005C071D" w:rsidP="006C1068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C071D" w:rsidRDefault="005C071D" w:rsidP="006C1068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4977" w:type="pct"/>
        <w:tblLayout w:type="fixed"/>
        <w:tblLook w:val="04A0" w:firstRow="1" w:lastRow="0" w:firstColumn="1" w:lastColumn="0" w:noHBand="0" w:noVBand="1"/>
      </w:tblPr>
      <w:tblGrid>
        <w:gridCol w:w="2409"/>
        <w:gridCol w:w="8081"/>
      </w:tblGrid>
      <w:tr w:rsidR="005C071D" w:rsidRPr="00E837CB" w:rsidTr="005C071D">
        <w:trPr>
          <w:trHeight w:val="245"/>
        </w:trPr>
        <w:tc>
          <w:tcPr>
            <w:tcW w:w="1148" w:type="pct"/>
          </w:tcPr>
          <w:p w:rsidR="005C071D" w:rsidRPr="00E837CB" w:rsidRDefault="005C071D" w:rsidP="003F4DAF">
            <w:pPr>
              <w:spacing w:before="60" w:after="60"/>
              <w:ind w:left="-104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Programme d’études :</w:t>
            </w:r>
          </w:p>
        </w:tc>
        <w:tc>
          <w:tcPr>
            <w:tcW w:w="3852" w:type="pct"/>
            <w:tcBorders>
              <w:bottom w:val="single" w:sz="4" w:space="0" w:color="auto"/>
            </w:tcBorders>
          </w:tcPr>
          <w:p w:rsidR="005C071D" w:rsidRPr="00E837CB" w:rsidRDefault="005C071D" w:rsidP="003F4DA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5C071D" w:rsidRDefault="005C071D" w:rsidP="006C1068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07E82" w:rsidRPr="005C071D" w:rsidRDefault="006C1068" w:rsidP="006C1068">
      <w:pPr>
        <w:jc w:val="both"/>
        <w:rPr>
          <w:rFonts w:asciiTheme="minorHAnsi" w:hAnsiTheme="minorHAnsi" w:cstheme="minorHAnsi"/>
          <w:sz w:val="22"/>
          <w:szCs w:val="22"/>
        </w:rPr>
      </w:pPr>
      <w:r w:rsidRPr="005C071D">
        <w:rPr>
          <w:rFonts w:asciiTheme="minorHAnsi" w:hAnsiTheme="minorHAnsi" w:cstheme="minorHAnsi"/>
          <w:sz w:val="22"/>
          <w:szCs w:val="22"/>
        </w:rPr>
        <w:t xml:space="preserve">La </w:t>
      </w:r>
      <w:r w:rsidR="00403061" w:rsidRPr="005C071D">
        <w:rPr>
          <w:rFonts w:asciiTheme="minorHAnsi" w:hAnsiTheme="minorHAnsi" w:cstheme="minorHAnsi"/>
          <w:sz w:val="22"/>
          <w:szCs w:val="22"/>
        </w:rPr>
        <w:t>p</w:t>
      </w:r>
      <w:r w:rsidRPr="005C071D">
        <w:rPr>
          <w:rFonts w:asciiTheme="minorHAnsi" w:hAnsiTheme="minorHAnsi" w:cstheme="minorHAnsi"/>
          <w:sz w:val="22"/>
          <w:szCs w:val="22"/>
        </w:rPr>
        <w:t xml:space="preserve">ersonne dont le nom apparaît ci-dessus </w:t>
      </w:r>
      <w:r w:rsidR="00B55782" w:rsidRPr="005C071D">
        <w:rPr>
          <w:rFonts w:asciiTheme="minorHAnsi" w:hAnsiTheme="minorHAnsi" w:cstheme="minorHAnsi"/>
          <w:sz w:val="22"/>
          <w:szCs w:val="22"/>
        </w:rPr>
        <w:t xml:space="preserve">possède une formation et une expérience jugées suffisantes pour entreprendre des études collégiales et elle a interrompu ses études à temps plein pendant une période cumulative d’au moins </w:t>
      </w:r>
      <w:r w:rsidR="00EB461A">
        <w:rPr>
          <w:rFonts w:asciiTheme="minorHAnsi" w:hAnsiTheme="minorHAnsi" w:cstheme="minorHAnsi"/>
          <w:sz w:val="22"/>
          <w:szCs w:val="22"/>
        </w:rPr>
        <w:t xml:space="preserve">24 </w:t>
      </w:r>
      <w:bookmarkStart w:id="0" w:name="_GoBack"/>
      <w:bookmarkEnd w:id="0"/>
      <w:r w:rsidR="00B55782" w:rsidRPr="005C071D">
        <w:rPr>
          <w:rFonts w:asciiTheme="minorHAnsi" w:hAnsiTheme="minorHAnsi" w:cstheme="minorHAnsi"/>
          <w:sz w:val="22"/>
          <w:szCs w:val="22"/>
        </w:rPr>
        <w:t>mois. (A</w:t>
      </w:r>
      <w:r w:rsidRPr="005C071D">
        <w:rPr>
          <w:rFonts w:asciiTheme="minorHAnsi" w:hAnsiTheme="minorHAnsi" w:cstheme="minorHAnsi"/>
          <w:sz w:val="22"/>
          <w:szCs w:val="22"/>
        </w:rPr>
        <w:t xml:space="preserve">rticle 2.2 du </w:t>
      </w:r>
      <w:r w:rsidRPr="005C071D">
        <w:rPr>
          <w:rFonts w:asciiTheme="minorHAnsi" w:hAnsiTheme="minorHAnsi" w:cstheme="minorHAnsi"/>
          <w:i/>
          <w:sz w:val="22"/>
          <w:szCs w:val="22"/>
        </w:rPr>
        <w:t>Règlement sur le régime des études collégiales</w:t>
      </w:r>
      <w:r w:rsidR="00B55782" w:rsidRPr="005C071D">
        <w:rPr>
          <w:rFonts w:asciiTheme="minorHAnsi" w:hAnsiTheme="minorHAnsi" w:cstheme="minorHAnsi"/>
          <w:sz w:val="22"/>
          <w:szCs w:val="22"/>
        </w:rPr>
        <w:t xml:space="preserve"> (RREC))</w:t>
      </w:r>
      <w:r w:rsidR="00403061" w:rsidRPr="005C071D">
        <w:rPr>
          <w:rFonts w:asciiTheme="minorHAnsi" w:hAnsiTheme="minorHAnsi" w:cstheme="minorHAnsi"/>
          <w:sz w:val="22"/>
          <w:szCs w:val="22"/>
        </w:rPr>
        <w:t>.</w:t>
      </w:r>
    </w:p>
    <w:p w:rsidR="00C42688" w:rsidRDefault="00C42688" w:rsidP="00EF49AD">
      <w:pPr>
        <w:rPr>
          <w:rFonts w:ascii="Arial" w:hAnsi="Arial" w:cs="Arial"/>
          <w:caps/>
          <w:sz w:val="22"/>
          <w:szCs w:val="22"/>
        </w:rPr>
      </w:pPr>
    </w:p>
    <w:p w:rsidR="00307E82" w:rsidRPr="005C071D" w:rsidRDefault="00840463" w:rsidP="00EF49AD">
      <w:pPr>
        <w:rPr>
          <w:rFonts w:asciiTheme="minorHAnsi" w:hAnsiTheme="minorHAnsi" w:cstheme="minorHAnsi"/>
          <w:sz w:val="22"/>
          <w:szCs w:val="22"/>
        </w:rPr>
      </w:pPr>
      <w:r w:rsidRPr="005C071D">
        <w:rPr>
          <w:rFonts w:asciiTheme="minorHAnsi" w:hAnsiTheme="minorHAnsi" w:cstheme="minorHAnsi"/>
          <w:sz w:val="22"/>
          <w:szCs w:val="22"/>
        </w:rPr>
        <w:t>SCOLARITÉ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0528"/>
      </w:tblGrid>
      <w:tr w:rsidR="00433ABF" w:rsidRPr="005C071D" w:rsidTr="0075360F">
        <w:trPr>
          <w:trHeight w:val="7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BF" w:rsidRPr="005C071D" w:rsidRDefault="00433ABF" w:rsidP="0075495E">
            <w:pPr>
              <w:pStyle w:val="Paragraphedeliste"/>
              <w:numPr>
                <w:ilvl w:val="0"/>
                <w:numId w:val="29"/>
              </w:numPr>
              <w:spacing w:before="60" w:after="60"/>
              <w:ind w:left="284" w:hanging="28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5360F" w:rsidRPr="005C071D" w:rsidTr="0075360F">
        <w:trPr>
          <w:trHeight w:val="7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60F" w:rsidRPr="005C071D" w:rsidRDefault="0075360F" w:rsidP="0075495E">
            <w:pPr>
              <w:pStyle w:val="Paragraphedeliste"/>
              <w:numPr>
                <w:ilvl w:val="0"/>
                <w:numId w:val="29"/>
              </w:numPr>
              <w:spacing w:before="60" w:after="60"/>
              <w:ind w:left="284" w:hanging="28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307E82" w:rsidRPr="005C071D" w:rsidRDefault="00307E82" w:rsidP="00EF49AD">
      <w:pPr>
        <w:rPr>
          <w:rFonts w:asciiTheme="minorHAnsi" w:hAnsiTheme="minorHAnsi" w:cstheme="minorHAnsi"/>
          <w:caps/>
          <w:sz w:val="22"/>
          <w:szCs w:val="22"/>
        </w:rPr>
      </w:pPr>
    </w:p>
    <w:p w:rsidR="0075360F" w:rsidRPr="005C071D" w:rsidRDefault="0075360F" w:rsidP="00EF49AD">
      <w:pPr>
        <w:rPr>
          <w:rFonts w:asciiTheme="minorHAnsi" w:hAnsiTheme="minorHAnsi" w:cstheme="minorHAnsi"/>
          <w:caps/>
          <w:sz w:val="22"/>
          <w:szCs w:val="22"/>
        </w:rPr>
      </w:pPr>
      <w:r w:rsidRPr="005C071D">
        <w:rPr>
          <w:rFonts w:asciiTheme="minorHAnsi" w:hAnsiTheme="minorHAnsi" w:cstheme="minorHAnsi"/>
          <w:caps/>
          <w:sz w:val="22"/>
          <w:szCs w:val="22"/>
        </w:rPr>
        <w:t>EXPÉRIENCE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0528"/>
      </w:tblGrid>
      <w:tr w:rsidR="00B55782" w:rsidRPr="005C071D" w:rsidTr="00DA45A4">
        <w:trPr>
          <w:trHeight w:val="7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782" w:rsidRPr="005C071D" w:rsidRDefault="00B55782" w:rsidP="00302B95">
            <w:pPr>
              <w:pStyle w:val="Paragraphedeliste"/>
              <w:numPr>
                <w:ilvl w:val="0"/>
                <w:numId w:val="29"/>
              </w:numPr>
              <w:spacing w:before="60" w:after="60"/>
              <w:ind w:left="284" w:hanging="28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5782" w:rsidRPr="005C071D" w:rsidTr="00DA45A4">
        <w:trPr>
          <w:trHeight w:val="7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782" w:rsidRPr="005C071D" w:rsidRDefault="00B55782" w:rsidP="00DA45A4">
            <w:pPr>
              <w:pStyle w:val="Paragraphedeliste"/>
              <w:numPr>
                <w:ilvl w:val="0"/>
                <w:numId w:val="29"/>
              </w:numPr>
              <w:spacing w:before="60" w:after="60"/>
              <w:ind w:left="284" w:hanging="28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5360F" w:rsidRPr="005C071D" w:rsidTr="00BC1727">
        <w:trPr>
          <w:trHeight w:val="7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60F" w:rsidRPr="005C071D" w:rsidRDefault="0075360F" w:rsidP="00BC1727">
            <w:pPr>
              <w:pStyle w:val="Paragraphedeliste"/>
              <w:numPr>
                <w:ilvl w:val="0"/>
                <w:numId w:val="29"/>
              </w:numPr>
              <w:spacing w:before="60" w:after="60"/>
              <w:ind w:left="284" w:hanging="284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5360F" w:rsidRPr="005C071D" w:rsidTr="00BC1727">
        <w:trPr>
          <w:trHeight w:val="7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60F" w:rsidRPr="005C071D" w:rsidRDefault="0075360F" w:rsidP="00BC1727">
            <w:pPr>
              <w:pStyle w:val="Paragraphedeliste"/>
              <w:numPr>
                <w:ilvl w:val="0"/>
                <w:numId w:val="29"/>
              </w:numPr>
              <w:spacing w:before="60" w:after="60"/>
              <w:ind w:left="284" w:hanging="284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5360F" w:rsidRPr="005C071D" w:rsidTr="00BC1727">
        <w:trPr>
          <w:trHeight w:val="7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60F" w:rsidRPr="005C071D" w:rsidRDefault="0075360F" w:rsidP="00BC1727">
            <w:pPr>
              <w:pStyle w:val="Paragraphedeliste"/>
              <w:numPr>
                <w:ilvl w:val="0"/>
                <w:numId w:val="29"/>
              </w:numPr>
              <w:spacing w:before="60" w:after="60"/>
              <w:ind w:left="284" w:hanging="284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75360F" w:rsidRPr="005C071D" w:rsidRDefault="0075360F" w:rsidP="0075360F">
      <w:pPr>
        <w:rPr>
          <w:rFonts w:asciiTheme="minorHAnsi" w:hAnsiTheme="minorHAnsi" w:cstheme="minorHAnsi"/>
          <w:caps/>
          <w:sz w:val="22"/>
          <w:szCs w:val="22"/>
        </w:rPr>
      </w:pPr>
    </w:p>
    <w:p w:rsidR="00307E82" w:rsidRPr="005C071D" w:rsidRDefault="00093174" w:rsidP="00EF49AD">
      <w:pPr>
        <w:rPr>
          <w:rFonts w:asciiTheme="minorHAnsi" w:hAnsiTheme="minorHAnsi" w:cstheme="minorHAnsi"/>
          <w:caps/>
          <w:sz w:val="22"/>
          <w:szCs w:val="22"/>
        </w:rPr>
      </w:pPr>
      <w:r w:rsidRPr="005C071D">
        <w:rPr>
          <w:rFonts w:asciiTheme="minorHAnsi" w:hAnsiTheme="minorHAnsi" w:cstheme="minorHAnsi"/>
          <w:caps/>
          <w:sz w:val="22"/>
          <w:szCs w:val="22"/>
        </w:rPr>
        <w:t>REMARQUE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093174" w:rsidRPr="005C071D" w:rsidTr="00093174">
        <w:tc>
          <w:tcPr>
            <w:tcW w:w="10528" w:type="dxa"/>
          </w:tcPr>
          <w:p w:rsidR="00093174" w:rsidRPr="005C071D" w:rsidRDefault="00093174" w:rsidP="005C071D">
            <w:pPr>
              <w:pStyle w:val="Paragraphedeliste"/>
              <w:numPr>
                <w:ilvl w:val="0"/>
                <w:numId w:val="28"/>
              </w:numPr>
              <w:spacing w:before="120" w:after="120"/>
              <w:ind w:left="312" w:hanging="312"/>
              <w:contextualSpacing w:val="0"/>
              <w:rPr>
                <w:rFonts w:asciiTheme="minorHAnsi" w:hAnsiTheme="minorHAnsi" w:cstheme="minorHAnsi"/>
                <w:caps/>
                <w:sz w:val="22"/>
                <w:szCs w:val="22"/>
              </w:rPr>
            </w:pPr>
            <w:r w:rsidRPr="005C071D">
              <w:rPr>
                <w:rFonts w:asciiTheme="minorHAnsi" w:hAnsiTheme="minorHAnsi" w:cstheme="minorHAnsi"/>
                <w:sz w:val="22"/>
                <w:szCs w:val="22"/>
              </w:rPr>
              <w:t>Les pièces justificatives sont consignées au dossier de l</w:t>
            </w:r>
            <w:r w:rsidRPr="005C071D">
              <w:rPr>
                <w:rFonts w:asciiTheme="minorHAnsi" w:hAnsiTheme="minorHAnsi" w:cstheme="minorHAnsi"/>
                <w:caps/>
                <w:sz w:val="22"/>
                <w:szCs w:val="22"/>
              </w:rPr>
              <w:t>’</w:t>
            </w:r>
            <w:r w:rsidRPr="005C071D">
              <w:rPr>
                <w:rFonts w:asciiTheme="minorHAnsi" w:hAnsiTheme="minorHAnsi" w:cstheme="minorHAnsi"/>
                <w:sz w:val="22"/>
                <w:szCs w:val="22"/>
              </w:rPr>
              <w:t>étudiant(e)</w:t>
            </w:r>
            <w:r w:rsidRPr="005C071D">
              <w:rPr>
                <w:rFonts w:asciiTheme="minorHAnsi" w:hAnsiTheme="minorHAnsi" w:cstheme="minorHAnsi"/>
                <w:caps/>
                <w:sz w:val="22"/>
                <w:szCs w:val="22"/>
              </w:rPr>
              <w:t>.</w:t>
            </w:r>
          </w:p>
        </w:tc>
      </w:tr>
    </w:tbl>
    <w:p w:rsidR="00093174" w:rsidRPr="005C071D" w:rsidRDefault="00093174" w:rsidP="00EF49AD">
      <w:pPr>
        <w:rPr>
          <w:rFonts w:asciiTheme="minorHAnsi" w:hAnsiTheme="minorHAnsi" w:cstheme="minorHAnsi"/>
          <w:caps/>
          <w:sz w:val="22"/>
          <w:szCs w:val="22"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834"/>
        <w:gridCol w:w="3402"/>
        <w:gridCol w:w="4302"/>
      </w:tblGrid>
      <w:tr w:rsidR="005C071D" w:rsidRPr="00E837CB" w:rsidTr="003F4DAF">
        <w:trPr>
          <w:trHeight w:val="245"/>
          <w:jc w:val="center"/>
        </w:trPr>
        <w:tc>
          <w:tcPr>
            <w:tcW w:w="1345" w:type="pct"/>
          </w:tcPr>
          <w:p w:rsidR="005C071D" w:rsidRPr="00E837CB" w:rsidRDefault="005C071D" w:rsidP="003F4DAF">
            <w:pPr>
              <w:spacing w:before="60" w:after="60"/>
              <w:ind w:left="-104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En fonction de ce qui précède,</w:t>
            </w:r>
          </w:p>
        </w:tc>
        <w:tc>
          <w:tcPr>
            <w:tcW w:w="1614" w:type="pct"/>
            <w:tcBorders>
              <w:bottom w:val="single" w:sz="4" w:space="0" w:color="auto"/>
            </w:tcBorders>
          </w:tcPr>
          <w:p w:rsidR="005C071D" w:rsidRPr="00E837CB" w:rsidRDefault="005C071D" w:rsidP="003F4DA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41" w:type="pct"/>
          </w:tcPr>
          <w:p w:rsidR="005C071D" w:rsidRPr="00E837CB" w:rsidRDefault="005C071D" w:rsidP="003F4DA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est admis(e) au </w:t>
            </w:r>
            <w:r w:rsidRPr="00E837CB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nom </w:t>
            </w:r>
            <w:r>
              <w:rPr>
                <w:rFonts w:asciiTheme="minorHAnsi" w:hAnsiTheme="minorHAnsi" w:cstheme="minorHAnsi"/>
                <w:sz w:val="22"/>
                <w:szCs w:val="22"/>
                <w:u w:val="single"/>
              </w:rPr>
              <w:t>de l’établissement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.</w:t>
            </w:r>
          </w:p>
        </w:tc>
      </w:tr>
    </w:tbl>
    <w:p w:rsidR="00307E82" w:rsidRPr="005C071D" w:rsidRDefault="00307E82" w:rsidP="00EF49AD">
      <w:pPr>
        <w:rPr>
          <w:rFonts w:asciiTheme="minorHAnsi" w:hAnsiTheme="minorHAnsi" w:cstheme="minorHAnsi"/>
          <w:caps/>
          <w:sz w:val="22"/>
          <w:szCs w:val="22"/>
        </w:rPr>
      </w:pPr>
    </w:p>
    <w:p w:rsidR="00307E82" w:rsidRPr="005C071D" w:rsidRDefault="00307E82" w:rsidP="00EF49AD">
      <w:pPr>
        <w:pBdr>
          <w:bottom w:val="single" w:sz="12" w:space="1" w:color="auto"/>
        </w:pBdr>
        <w:rPr>
          <w:rFonts w:asciiTheme="minorHAnsi" w:hAnsiTheme="minorHAnsi" w:cstheme="minorHAnsi"/>
          <w:b/>
        </w:rPr>
      </w:pPr>
    </w:p>
    <w:p w:rsidR="00307E82" w:rsidRPr="005C071D" w:rsidRDefault="00307E82" w:rsidP="00EF49AD">
      <w:pPr>
        <w:rPr>
          <w:rFonts w:asciiTheme="minorHAnsi" w:hAnsiTheme="minorHAnsi" w:cstheme="minorHAnsi"/>
          <w:caps/>
          <w:sz w:val="8"/>
          <w:szCs w:val="8"/>
        </w:rPr>
      </w:pPr>
    </w:p>
    <w:p w:rsidR="00C42688" w:rsidRPr="005C071D" w:rsidRDefault="00C42688" w:rsidP="00EF49AD">
      <w:pPr>
        <w:rPr>
          <w:rFonts w:asciiTheme="minorHAnsi" w:hAnsiTheme="minorHAnsi" w:cstheme="minorHAnsi"/>
          <w:caps/>
          <w:sz w:val="22"/>
          <w:szCs w:val="22"/>
        </w:rPr>
      </w:pPr>
    </w:p>
    <w:tbl>
      <w:tblPr>
        <w:tblW w:w="5000" w:type="pct"/>
        <w:jc w:val="center"/>
        <w:tblBorders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71"/>
        <w:gridCol w:w="851"/>
        <w:gridCol w:w="2316"/>
      </w:tblGrid>
      <w:tr w:rsidR="005C071D" w:rsidRPr="00E837CB" w:rsidTr="003F4DAF">
        <w:trPr>
          <w:jc w:val="center"/>
        </w:trPr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C071D" w:rsidRPr="00E837CB" w:rsidRDefault="005C071D" w:rsidP="003F4DAF">
            <w:pPr>
              <w:pStyle w:val="Titre5"/>
              <w:spacing w:before="60" w:after="60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5C071D" w:rsidRPr="00E837CB" w:rsidRDefault="005C071D" w:rsidP="003F4DAF">
            <w:pPr>
              <w:pStyle w:val="Titre5"/>
              <w:spacing w:before="60" w:after="60"/>
              <w:rPr>
                <w:rFonts w:asciiTheme="minorHAnsi" w:hAnsiTheme="minorHAnsi" w:cstheme="minorHAnsi"/>
                <w:b/>
                <w:sz w:val="22"/>
              </w:rPr>
            </w:pPr>
            <w:r w:rsidRPr="00E837CB">
              <w:rPr>
                <w:rFonts w:asciiTheme="minorHAnsi" w:hAnsiTheme="minorHAnsi" w:cstheme="minorHAnsi"/>
                <w:color w:val="auto"/>
                <w:sz w:val="22"/>
              </w:rPr>
              <w:t>Date :</w:t>
            </w:r>
          </w:p>
        </w:tc>
        <w:tc>
          <w:tcPr>
            <w:tcW w:w="2316" w:type="dxa"/>
            <w:tcBorders>
              <w:left w:val="nil"/>
            </w:tcBorders>
          </w:tcPr>
          <w:p w:rsidR="005C071D" w:rsidRPr="00E837CB" w:rsidRDefault="005C071D" w:rsidP="003F4DAF">
            <w:pPr>
              <w:pStyle w:val="Titre5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5C071D" w:rsidRPr="00E837CB" w:rsidRDefault="005C071D" w:rsidP="005C071D">
      <w:pPr>
        <w:rPr>
          <w:rFonts w:asciiTheme="minorHAnsi" w:hAnsiTheme="minorHAnsi" w:cstheme="minorHAnsi"/>
          <w:cap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Signature du conseiller en RAC</w:t>
      </w:r>
    </w:p>
    <w:p w:rsidR="005C071D" w:rsidRPr="00E837CB" w:rsidRDefault="005C071D" w:rsidP="005C071D">
      <w:pPr>
        <w:rPr>
          <w:rFonts w:asciiTheme="minorHAnsi" w:hAnsiTheme="minorHAnsi" w:cstheme="minorHAnsi"/>
          <w:caps/>
          <w:sz w:val="22"/>
          <w:szCs w:val="22"/>
        </w:rPr>
      </w:pPr>
    </w:p>
    <w:tbl>
      <w:tblPr>
        <w:tblW w:w="5000" w:type="pct"/>
        <w:jc w:val="center"/>
        <w:tblBorders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71"/>
        <w:gridCol w:w="851"/>
        <w:gridCol w:w="2316"/>
      </w:tblGrid>
      <w:tr w:rsidR="005C071D" w:rsidRPr="00E837CB" w:rsidTr="003F4DAF">
        <w:trPr>
          <w:jc w:val="center"/>
        </w:trPr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C071D" w:rsidRPr="00E837CB" w:rsidRDefault="005C071D" w:rsidP="003F4DAF">
            <w:pPr>
              <w:pStyle w:val="Titre5"/>
              <w:spacing w:before="60" w:after="60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5C071D" w:rsidRPr="00E837CB" w:rsidRDefault="005C071D" w:rsidP="003F4DAF">
            <w:pPr>
              <w:pStyle w:val="Titre5"/>
              <w:spacing w:before="60" w:after="60"/>
              <w:rPr>
                <w:rFonts w:asciiTheme="minorHAnsi" w:hAnsiTheme="minorHAnsi" w:cstheme="minorHAnsi"/>
                <w:b/>
                <w:sz w:val="22"/>
              </w:rPr>
            </w:pPr>
            <w:r w:rsidRPr="00E837CB">
              <w:rPr>
                <w:rFonts w:asciiTheme="minorHAnsi" w:hAnsiTheme="minorHAnsi" w:cstheme="minorHAnsi"/>
                <w:color w:val="auto"/>
                <w:sz w:val="22"/>
              </w:rPr>
              <w:t>Date :</w:t>
            </w:r>
          </w:p>
        </w:tc>
        <w:tc>
          <w:tcPr>
            <w:tcW w:w="2316" w:type="dxa"/>
            <w:tcBorders>
              <w:left w:val="nil"/>
            </w:tcBorders>
          </w:tcPr>
          <w:p w:rsidR="005C071D" w:rsidRPr="00E837CB" w:rsidRDefault="005C071D" w:rsidP="003F4DAF">
            <w:pPr>
              <w:pStyle w:val="Titre5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5C071D" w:rsidRPr="00E837CB" w:rsidRDefault="005C071D" w:rsidP="005C071D">
      <w:pPr>
        <w:rPr>
          <w:rFonts w:asciiTheme="minorHAnsi" w:hAnsiTheme="minorHAnsi" w:cstheme="minorHAnsi"/>
          <w:caps/>
          <w:sz w:val="22"/>
          <w:szCs w:val="22"/>
        </w:rPr>
      </w:pPr>
      <w:r w:rsidRPr="00E837CB">
        <w:rPr>
          <w:rFonts w:asciiTheme="minorHAnsi" w:hAnsiTheme="minorHAnsi" w:cstheme="minorHAnsi"/>
          <w:sz w:val="22"/>
          <w:szCs w:val="22"/>
        </w:rPr>
        <w:t xml:space="preserve">Signature de la personne responsable à l’organisation scolaire </w:t>
      </w:r>
      <w:r>
        <w:rPr>
          <w:rFonts w:asciiTheme="minorHAnsi" w:hAnsiTheme="minorHAnsi" w:cstheme="minorHAnsi"/>
          <w:sz w:val="22"/>
          <w:szCs w:val="22"/>
        </w:rPr>
        <w:t>de l’établissement</w:t>
      </w:r>
    </w:p>
    <w:p w:rsidR="000A4528" w:rsidRPr="005C071D" w:rsidRDefault="000A4528" w:rsidP="00EF49AD">
      <w:pPr>
        <w:rPr>
          <w:rFonts w:asciiTheme="minorHAnsi" w:hAnsiTheme="minorHAnsi" w:cstheme="minorHAnsi"/>
          <w:caps/>
          <w:sz w:val="22"/>
          <w:szCs w:val="22"/>
        </w:rPr>
      </w:pPr>
    </w:p>
    <w:sectPr w:rsidR="000A4528" w:rsidRPr="005C071D" w:rsidSect="00C42688">
      <w:headerReference w:type="default" r:id="rId9"/>
      <w:footnotePr>
        <w:pos w:val="beneathText"/>
      </w:footnotePr>
      <w:pgSz w:w="12240" w:h="15840" w:code="1"/>
      <w:pgMar w:top="851" w:right="851" w:bottom="567" w:left="851" w:header="851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1228" w:rsidRDefault="00BE1228" w:rsidP="00140208">
      <w:r>
        <w:separator/>
      </w:r>
    </w:p>
  </w:endnote>
  <w:endnote w:type="continuationSeparator" w:id="0">
    <w:p w:rsidR="00BE1228" w:rsidRDefault="00BE1228" w:rsidP="00140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Gra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1228" w:rsidRDefault="00BE1228" w:rsidP="00140208">
      <w:r>
        <w:separator/>
      </w:r>
    </w:p>
  </w:footnote>
  <w:footnote w:type="continuationSeparator" w:id="0">
    <w:p w:rsidR="00BE1228" w:rsidRDefault="00BE1228" w:rsidP="001402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4528" w:rsidRDefault="005C071D" w:rsidP="000A4528">
    <w:pPr>
      <w:jc w:val="right"/>
      <w:rPr>
        <w:rFonts w:ascii="Arial" w:hAnsi="Arial"/>
        <w:b/>
        <w:sz w:val="28"/>
      </w:rPr>
    </w:pPr>
    <w:r w:rsidRPr="004C6671">
      <w:rPr>
        <w:rFonts w:asciiTheme="majorHAnsi" w:hAnsiTheme="majorHAnsi"/>
        <w:noProof/>
      </w:rPr>
      <w:drawing>
        <wp:anchor distT="0" distB="0" distL="114300" distR="114300" simplePos="0" relativeHeight="251659264" behindDoc="1" locked="0" layoutInCell="1" allowOverlap="1" wp14:anchorId="0BEA11F2" wp14:editId="2DBF1F25">
          <wp:simplePos x="0" y="0"/>
          <wp:positionH relativeFrom="page">
            <wp:posOffset>-228</wp:posOffset>
          </wp:positionH>
          <wp:positionV relativeFrom="paragraph">
            <wp:posOffset>-533400</wp:posOffset>
          </wp:positionV>
          <wp:extent cx="7767955" cy="8026095"/>
          <wp:effectExtent l="0" t="0" r="4445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RAC_word-p2-3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1" t="-2" r="5181"/>
                  <a:stretch/>
                </pic:blipFill>
                <pic:spPr bwMode="auto">
                  <a:xfrm>
                    <a:off x="0" y="0"/>
                    <a:ext cx="7767955" cy="80260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6BA548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2B3F7C"/>
    <w:multiLevelType w:val="hybridMultilevel"/>
    <w:tmpl w:val="8D6600C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F1E21"/>
    <w:multiLevelType w:val="hybridMultilevel"/>
    <w:tmpl w:val="3622176E"/>
    <w:lvl w:ilvl="0" w:tplc="0C0C0001">
      <w:start w:val="1"/>
      <w:numFmt w:val="bullet"/>
      <w:lvlText w:val=""/>
      <w:lvlJc w:val="left"/>
      <w:pPr>
        <w:tabs>
          <w:tab w:val="num" w:pos="322"/>
        </w:tabs>
        <w:ind w:left="32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02"/>
        </w:tabs>
        <w:ind w:left="140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22"/>
        </w:tabs>
        <w:ind w:left="212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42"/>
        </w:tabs>
        <w:ind w:left="284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562"/>
        </w:tabs>
        <w:ind w:left="356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282"/>
        </w:tabs>
        <w:ind w:left="428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02"/>
        </w:tabs>
        <w:ind w:left="500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22"/>
        </w:tabs>
        <w:ind w:left="572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42"/>
        </w:tabs>
        <w:ind w:left="6442" w:hanging="360"/>
      </w:pPr>
      <w:rPr>
        <w:rFonts w:ascii="Wingdings" w:hAnsi="Wingdings" w:hint="default"/>
      </w:rPr>
    </w:lvl>
  </w:abstractNum>
  <w:abstractNum w:abstractNumId="3" w15:restartNumberingAfterBreak="0">
    <w:nsid w:val="0BE909BD"/>
    <w:multiLevelType w:val="hybridMultilevel"/>
    <w:tmpl w:val="9A1CCA80"/>
    <w:lvl w:ilvl="0" w:tplc="0C0C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506" w:hanging="360"/>
      </w:pPr>
    </w:lvl>
    <w:lvl w:ilvl="2" w:tplc="0C0C001B" w:tentative="1">
      <w:start w:val="1"/>
      <w:numFmt w:val="lowerRoman"/>
      <w:lvlText w:val="%3."/>
      <w:lvlJc w:val="right"/>
      <w:pPr>
        <w:ind w:left="2226" w:hanging="180"/>
      </w:pPr>
    </w:lvl>
    <w:lvl w:ilvl="3" w:tplc="0C0C000F" w:tentative="1">
      <w:start w:val="1"/>
      <w:numFmt w:val="decimal"/>
      <w:lvlText w:val="%4."/>
      <w:lvlJc w:val="left"/>
      <w:pPr>
        <w:ind w:left="2946" w:hanging="360"/>
      </w:pPr>
    </w:lvl>
    <w:lvl w:ilvl="4" w:tplc="0C0C0019" w:tentative="1">
      <w:start w:val="1"/>
      <w:numFmt w:val="lowerLetter"/>
      <w:lvlText w:val="%5."/>
      <w:lvlJc w:val="left"/>
      <w:pPr>
        <w:ind w:left="3666" w:hanging="360"/>
      </w:pPr>
    </w:lvl>
    <w:lvl w:ilvl="5" w:tplc="0C0C001B" w:tentative="1">
      <w:start w:val="1"/>
      <w:numFmt w:val="lowerRoman"/>
      <w:lvlText w:val="%6."/>
      <w:lvlJc w:val="right"/>
      <w:pPr>
        <w:ind w:left="4386" w:hanging="180"/>
      </w:pPr>
    </w:lvl>
    <w:lvl w:ilvl="6" w:tplc="0C0C000F" w:tentative="1">
      <w:start w:val="1"/>
      <w:numFmt w:val="decimal"/>
      <w:lvlText w:val="%7."/>
      <w:lvlJc w:val="left"/>
      <w:pPr>
        <w:ind w:left="5106" w:hanging="360"/>
      </w:pPr>
    </w:lvl>
    <w:lvl w:ilvl="7" w:tplc="0C0C0019" w:tentative="1">
      <w:start w:val="1"/>
      <w:numFmt w:val="lowerLetter"/>
      <w:lvlText w:val="%8."/>
      <w:lvlJc w:val="left"/>
      <w:pPr>
        <w:ind w:left="5826" w:hanging="360"/>
      </w:pPr>
    </w:lvl>
    <w:lvl w:ilvl="8" w:tplc="0C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65F784B"/>
    <w:multiLevelType w:val="hybridMultilevel"/>
    <w:tmpl w:val="2D20697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5749B"/>
    <w:multiLevelType w:val="hybridMultilevel"/>
    <w:tmpl w:val="64E63A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D53C2"/>
    <w:multiLevelType w:val="hybridMultilevel"/>
    <w:tmpl w:val="EDFA1AF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5548B2"/>
    <w:multiLevelType w:val="hybridMultilevel"/>
    <w:tmpl w:val="4EBAB272"/>
    <w:lvl w:ilvl="0" w:tplc="6A3E4B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061ABE"/>
    <w:multiLevelType w:val="hybridMultilevel"/>
    <w:tmpl w:val="F7FAE5A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F55711"/>
    <w:multiLevelType w:val="hybridMultilevel"/>
    <w:tmpl w:val="4B00B1BA"/>
    <w:lvl w:ilvl="0" w:tplc="9A321A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132366"/>
    <w:multiLevelType w:val="hybridMultilevel"/>
    <w:tmpl w:val="A4ACF836"/>
    <w:lvl w:ilvl="0" w:tplc="1416DC08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E97905"/>
    <w:multiLevelType w:val="hybridMultilevel"/>
    <w:tmpl w:val="288A7DF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C318BD"/>
    <w:multiLevelType w:val="hybridMultilevel"/>
    <w:tmpl w:val="A616047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CF779B"/>
    <w:multiLevelType w:val="hybridMultilevel"/>
    <w:tmpl w:val="EA88E3C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6D5EBF"/>
    <w:multiLevelType w:val="hybridMultilevel"/>
    <w:tmpl w:val="6A9EA8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4B354B6"/>
    <w:multiLevelType w:val="hybridMultilevel"/>
    <w:tmpl w:val="F08A832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386B6B"/>
    <w:multiLevelType w:val="hybridMultilevel"/>
    <w:tmpl w:val="CE7E43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514711"/>
    <w:multiLevelType w:val="hybridMultilevel"/>
    <w:tmpl w:val="4E00C29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E56E5E"/>
    <w:multiLevelType w:val="hybridMultilevel"/>
    <w:tmpl w:val="AD66D6AE"/>
    <w:lvl w:ilvl="0" w:tplc="286860DE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DD7389"/>
    <w:multiLevelType w:val="hybridMultilevel"/>
    <w:tmpl w:val="45D69BE6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EA7226"/>
    <w:multiLevelType w:val="hybridMultilevel"/>
    <w:tmpl w:val="9D8472D4"/>
    <w:lvl w:ilvl="0" w:tplc="0C0C000F">
      <w:start w:val="1"/>
      <w:numFmt w:val="decimal"/>
      <w:lvlText w:val="%1."/>
      <w:lvlJc w:val="left"/>
      <w:pPr>
        <w:ind w:left="5889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8379A2"/>
    <w:multiLevelType w:val="hybridMultilevel"/>
    <w:tmpl w:val="1F3A684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80419D"/>
    <w:multiLevelType w:val="hybridMultilevel"/>
    <w:tmpl w:val="9A1CCA80"/>
    <w:lvl w:ilvl="0" w:tplc="0C0C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506" w:hanging="360"/>
      </w:pPr>
    </w:lvl>
    <w:lvl w:ilvl="2" w:tplc="0C0C001B" w:tentative="1">
      <w:start w:val="1"/>
      <w:numFmt w:val="lowerRoman"/>
      <w:lvlText w:val="%3."/>
      <w:lvlJc w:val="right"/>
      <w:pPr>
        <w:ind w:left="2226" w:hanging="180"/>
      </w:pPr>
    </w:lvl>
    <w:lvl w:ilvl="3" w:tplc="0C0C000F" w:tentative="1">
      <w:start w:val="1"/>
      <w:numFmt w:val="decimal"/>
      <w:lvlText w:val="%4."/>
      <w:lvlJc w:val="left"/>
      <w:pPr>
        <w:ind w:left="2946" w:hanging="360"/>
      </w:pPr>
    </w:lvl>
    <w:lvl w:ilvl="4" w:tplc="0C0C0019" w:tentative="1">
      <w:start w:val="1"/>
      <w:numFmt w:val="lowerLetter"/>
      <w:lvlText w:val="%5."/>
      <w:lvlJc w:val="left"/>
      <w:pPr>
        <w:ind w:left="3666" w:hanging="360"/>
      </w:pPr>
    </w:lvl>
    <w:lvl w:ilvl="5" w:tplc="0C0C001B" w:tentative="1">
      <w:start w:val="1"/>
      <w:numFmt w:val="lowerRoman"/>
      <w:lvlText w:val="%6."/>
      <w:lvlJc w:val="right"/>
      <w:pPr>
        <w:ind w:left="4386" w:hanging="180"/>
      </w:pPr>
    </w:lvl>
    <w:lvl w:ilvl="6" w:tplc="0C0C000F" w:tentative="1">
      <w:start w:val="1"/>
      <w:numFmt w:val="decimal"/>
      <w:lvlText w:val="%7."/>
      <w:lvlJc w:val="left"/>
      <w:pPr>
        <w:ind w:left="5106" w:hanging="360"/>
      </w:pPr>
    </w:lvl>
    <w:lvl w:ilvl="7" w:tplc="0C0C0019" w:tentative="1">
      <w:start w:val="1"/>
      <w:numFmt w:val="lowerLetter"/>
      <w:lvlText w:val="%8."/>
      <w:lvlJc w:val="left"/>
      <w:pPr>
        <w:ind w:left="5826" w:hanging="360"/>
      </w:pPr>
    </w:lvl>
    <w:lvl w:ilvl="8" w:tplc="0C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94E29CA"/>
    <w:multiLevelType w:val="hybridMultilevel"/>
    <w:tmpl w:val="A52AF08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A9131B"/>
    <w:multiLevelType w:val="hybridMultilevel"/>
    <w:tmpl w:val="D0DC2418"/>
    <w:lvl w:ilvl="0" w:tplc="F014F104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37" w:hanging="360"/>
      </w:pPr>
    </w:lvl>
    <w:lvl w:ilvl="2" w:tplc="0C0C001B" w:tentative="1">
      <w:start w:val="1"/>
      <w:numFmt w:val="lowerRoman"/>
      <w:lvlText w:val="%3."/>
      <w:lvlJc w:val="right"/>
      <w:pPr>
        <w:ind w:left="2157" w:hanging="180"/>
      </w:pPr>
    </w:lvl>
    <w:lvl w:ilvl="3" w:tplc="0C0C000F" w:tentative="1">
      <w:start w:val="1"/>
      <w:numFmt w:val="decimal"/>
      <w:lvlText w:val="%4."/>
      <w:lvlJc w:val="left"/>
      <w:pPr>
        <w:ind w:left="2877" w:hanging="360"/>
      </w:pPr>
    </w:lvl>
    <w:lvl w:ilvl="4" w:tplc="0C0C0019" w:tentative="1">
      <w:start w:val="1"/>
      <w:numFmt w:val="lowerLetter"/>
      <w:lvlText w:val="%5."/>
      <w:lvlJc w:val="left"/>
      <w:pPr>
        <w:ind w:left="3597" w:hanging="360"/>
      </w:pPr>
    </w:lvl>
    <w:lvl w:ilvl="5" w:tplc="0C0C001B" w:tentative="1">
      <w:start w:val="1"/>
      <w:numFmt w:val="lowerRoman"/>
      <w:lvlText w:val="%6."/>
      <w:lvlJc w:val="right"/>
      <w:pPr>
        <w:ind w:left="4317" w:hanging="180"/>
      </w:pPr>
    </w:lvl>
    <w:lvl w:ilvl="6" w:tplc="0C0C000F" w:tentative="1">
      <w:start w:val="1"/>
      <w:numFmt w:val="decimal"/>
      <w:lvlText w:val="%7."/>
      <w:lvlJc w:val="left"/>
      <w:pPr>
        <w:ind w:left="5037" w:hanging="360"/>
      </w:pPr>
    </w:lvl>
    <w:lvl w:ilvl="7" w:tplc="0C0C0019" w:tentative="1">
      <w:start w:val="1"/>
      <w:numFmt w:val="lowerLetter"/>
      <w:lvlText w:val="%8."/>
      <w:lvlJc w:val="left"/>
      <w:pPr>
        <w:ind w:left="5757" w:hanging="360"/>
      </w:pPr>
    </w:lvl>
    <w:lvl w:ilvl="8" w:tplc="0C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 w15:restartNumberingAfterBreak="0">
    <w:nsid w:val="6C8D1C12"/>
    <w:multiLevelType w:val="hybridMultilevel"/>
    <w:tmpl w:val="D0DC2418"/>
    <w:lvl w:ilvl="0" w:tplc="F014F104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37" w:hanging="360"/>
      </w:pPr>
    </w:lvl>
    <w:lvl w:ilvl="2" w:tplc="0C0C001B" w:tentative="1">
      <w:start w:val="1"/>
      <w:numFmt w:val="lowerRoman"/>
      <w:lvlText w:val="%3."/>
      <w:lvlJc w:val="right"/>
      <w:pPr>
        <w:ind w:left="2157" w:hanging="180"/>
      </w:pPr>
    </w:lvl>
    <w:lvl w:ilvl="3" w:tplc="0C0C000F" w:tentative="1">
      <w:start w:val="1"/>
      <w:numFmt w:val="decimal"/>
      <w:lvlText w:val="%4."/>
      <w:lvlJc w:val="left"/>
      <w:pPr>
        <w:ind w:left="2877" w:hanging="360"/>
      </w:pPr>
    </w:lvl>
    <w:lvl w:ilvl="4" w:tplc="0C0C0019" w:tentative="1">
      <w:start w:val="1"/>
      <w:numFmt w:val="lowerLetter"/>
      <w:lvlText w:val="%5."/>
      <w:lvlJc w:val="left"/>
      <w:pPr>
        <w:ind w:left="3597" w:hanging="360"/>
      </w:pPr>
    </w:lvl>
    <w:lvl w:ilvl="5" w:tplc="0C0C001B" w:tentative="1">
      <w:start w:val="1"/>
      <w:numFmt w:val="lowerRoman"/>
      <w:lvlText w:val="%6."/>
      <w:lvlJc w:val="right"/>
      <w:pPr>
        <w:ind w:left="4317" w:hanging="180"/>
      </w:pPr>
    </w:lvl>
    <w:lvl w:ilvl="6" w:tplc="0C0C000F" w:tentative="1">
      <w:start w:val="1"/>
      <w:numFmt w:val="decimal"/>
      <w:lvlText w:val="%7."/>
      <w:lvlJc w:val="left"/>
      <w:pPr>
        <w:ind w:left="5037" w:hanging="360"/>
      </w:pPr>
    </w:lvl>
    <w:lvl w:ilvl="7" w:tplc="0C0C0019" w:tentative="1">
      <w:start w:val="1"/>
      <w:numFmt w:val="lowerLetter"/>
      <w:lvlText w:val="%8."/>
      <w:lvlJc w:val="left"/>
      <w:pPr>
        <w:ind w:left="5757" w:hanging="360"/>
      </w:pPr>
    </w:lvl>
    <w:lvl w:ilvl="8" w:tplc="0C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6E1D296A"/>
    <w:multiLevelType w:val="hybridMultilevel"/>
    <w:tmpl w:val="70D03BF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866D02"/>
    <w:multiLevelType w:val="hybridMultilevel"/>
    <w:tmpl w:val="1CA440C6"/>
    <w:lvl w:ilvl="0" w:tplc="80526770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sz w:val="22"/>
        <w:szCs w:val="22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77693974"/>
    <w:multiLevelType w:val="hybridMultilevel"/>
    <w:tmpl w:val="B5EC905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8"/>
  </w:num>
  <w:num w:numId="6">
    <w:abstractNumId w:val="21"/>
  </w:num>
  <w:num w:numId="7">
    <w:abstractNumId w:val="27"/>
  </w:num>
  <w:num w:numId="8">
    <w:abstractNumId w:val="2"/>
  </w:num>
  <w:num w:numId="9">
    <w:abstractNumId w:val="0"/>
  </w:num>
  <w:num w:numId="10">
    <w:abstractNumId w:val="25"/>
  </w:num>
  <w:num w:numId="11">
    <w:abstractNumId w:val="9"/>
  </w:num>
  <w:num w:numId="12">
    <w:abstractNumId w:val="23"/>
  </w:num>
  <w:num w:numId="13">
    <w:abstractNumId w:val="12"/>
  </w:num>
  <w:num w:numId="14">
    <w:abstractNumId w:val="5"/>
  </w:num>
  <w:num w:numId="15">
    <w:abstractNumId w:val="18"/>
  </w:num>
  <w:num w:numId="16">
    <w:abstractNumId w:val="17"/>
  </w:num>
  <w:num w:numId="17">
    <w:abstractNumId w:val="20"/>
  </w:num>
  <w:num w:numId="18">
    <w:abstractNumId w:val="15"/>
  </w:num>
  <w:num w:numId="19">
    <w:abstractNumId w:val="28"/>
  </w:num>
  <w:num w:numId="20">
    <w:abstractNumId w:val="16"/>
  </w:num>
  <w:num w:numId="21">
    <w:abstractNumId w:val="13"/>
  </w:num>
  <w:num w:numId="22">
    <w:abstractNumId w:val="22"/>
  </w:num>
  <w:num w:numId="23">
    <w:abstractNumId w:val="3"/>
  </w:num>
  <w:num w:numId="24">
    <w:abstractNumId w:val="24"/>
  </w:num>
  <w:num w:numId="25">
    <w:abstractNumId w:val="11"/>
  </w:num>
  <w:num w:numId="26">
    <w:abstractNumId w:val="10"/>
  </w:num>
  <w:num w:numId="27">
    <w:abstractNumId w:val="26"/>
  </w:num>
  <w:num w:numId="28">
    <w:abstractNumId w:val="1"/>
  </w:num>
  <w:num w:numId="29">
    <w:abstractNumId w:val="1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attachedTemplate r:id="rId1"/>
  <w:documentProtection w:edit="forms" w:enforcement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10241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228"/>
    <w:rsid w:val="0000092A"/>
    <w:rsid w:val="00003C02"/>
    <w:rsid w:val="000041F1"/>
    <w:rsid w:val="00005702"/>
    <w:rsid w:val="00006D80"/>
    <w:rsid w:val="00010894"/>
    <w:rsid w:val="00011C63"/>
    <w:rsid w:val="00011D85"/>
    <w:rsid w:val="00017015"/>
    <w:rsid w:val="00022B6B"/>
    <w:rsid w:val="000245BA"/>
    <w:rsid w:val="0003185C"/>
    <w:rsid w:val="00031BD8"/>
    <w:rsid w:val="000328D4"/>
    <w:rsid w:val="000330F2"/>
    <w:rsid w:val="000354F9"/>
    <w:rsid w:val="000370C2"/>
    <w:rsid w:val="00037AA7"/>
    <w:rsid w:val="00037FC8"/>
    <w:rsid w:val="00045AEE"/>
    <w:rsid w:val="000505DF"/>
    <w:rsid w:val="00055161"/>
    <w:rsid w:val="0005552C"/>
    <w:rsid w:val="0005584B"/>
    <w:rsid w:val="00055B24"/>
    <w:rsid w:val="00062C8E"/>
    <w:rsid w:val="0006447B"/>
    <w:rsid w:val="00066639"/>
    <w:rsid w:val="0006723E"/>
    <w:rsid w:val="00067944"/>
    <w:rsid w:val="00070379"/>
    <w:rsid w:val="000707D9"/>
    <w:rsid w:val="000712FD"/>
    <w:rsid w:val="000726E0"/>
    <w:rsid w:val="00075B2A"/>
    <w:rsid w:val="00075E14"/>
    <w:rsid w:val="000821CA"/>
    <w:rsid w:val="0008403E"/>
    <w:rsid w:val="00084ACE"/>
    <w:rsid w:val="00085488"/>
    <w:rsid w:val="00086D3F"/>
    <w:rsid w:val="00091C5B"/>
    <w:rsid w:val="00093174"/>
    <w:rsid w:val="0009440C"/>
    <w:rsid w:val="000A0679"/>
    <w:rsid w:val="000A4382"/>
    <w:rsid w:val="000A4528"/>
    <w:rsid w:val="000A5F6C"/>
    <w:rsid w:val="000A6CF7"/>
    <w:rsid w:val="000B452B"/>
    <w:rsid w:val="000B5A53"/>
    <w:rsid w:val="000B60E1"/>
    <w:rsid w:val="000C407A"/>
    <w:rsid w:val="000C4399"/>
    <w:rsid w:val="000C4A68"/>
    <w:rsid w:val="000C4BCA"/>
    <w:rsid w:val="000C61BC"/>
    <w:rsid w:val="000D4376"/>
    <w:rsid w:val="000D4678"/>
    <w:rsid w:val="000D4B72"/>
    <w:rsid w:val="000E0B35"/>
    <w:rsid w:val="000E3898"/>
    <w:rsid w:val="000F1A52"/>
    <w:rsid w:val="000F41AC"/>
    <w:rsid w:val="000F4DA0"/>
    <w:rsid w:val="000F548D"/>
    <w:rsid w:val="000F638F"/>
    <w:rsid w:val="000F63C6"/>
    <w:rsid w:val="000F69DB"/>
    <w:rsid w:val="00101497"/>
    <w:rsid w:val="0010263F"/>
    <w:rsid w:val="0010397F"/>
    <w:rsid w:val="00103A4D"/>
    <w:rsid w:val="00104B61"/>
    <w:rsid w:val="001076E5"/>
    <w:rsid w:val="001078F3"/>
    <w:rsid w:val="001111B7"/>
    <w:rsid w:val="00116ADE"/>
    <w:rsid w:val="001171C5"/>
    <w:rsid w:val="0012201F"/>
    <w:rsid w:val="00123C53"/>
    <w:rsid w:val="0012432C"/>
    <w:rsid w:val="00125FFA"/>
    <w:rsid w:val="00127C30"/>
    <w:rsid w:val="00132D76"/>
    <w:rsid w:val="0013477F"/>
    <w:rsid w:val="00140208"/>
    <w:rsid w:val="001418B2"/>
    <w:rsid w:val="001419D2"/>
    <w:rsid w:val="00150966"/>
    <w:rsid w:val="001516E7"/>
    <w:rsid w:val="00152B5A"/>
    <w:rsid w:val="001536FF"/>
    <w:rsid w:val="00155D80"/>
    <w:rsid w:val="00160BF8"/>
    <w:rsid w:val="00163D30"/>
    <w:rsid w:val="00164E36"/>
    <w:rsid w:val="001658D7"/>
    <w:rsid w:val="0017079F"/>
    <w:rsid w:val="0017164E"/>
    <w:rsid w:val="00172803"/>
    <w:rsid w:val="00177A7C"/>
    <w:rsid w:val="00177B62"/>
    <w:rsid w:val="0018231A"/>
    <w:rsid w:val="001824AA"/>
    <w:rsid w:val="001834AD"/>
    <w:rsid w:val="00184B1B"/>
    <w:rsid w:val="00186168"/>
    <w:rsid w:val="00191FA0"/>
    <w:rsid w:val="001939B1"/>
    <w:rsid w:val="001A0AD3"/>
    <w:rsid w:val="001A1840"/>
    <w:rsid w:val="001A3027"/>
    <w:rsid w:val="001B0215"/>
    <w:rsid w:val="001B105F"/>
    <w:rsid w:val="001B18AD"/>
    <w:rsid w:val="001B5316"/>
    <w:rsid w:val="001B6ECC"/>
    <w:rsid w:val="001C08A2"/>
    <w:rsid w:val="001C1163"/>
    <w:rsid w:val="001C12F0"/>
    <w:rsid w:val="001C16DF"/>
    <w:rsid w:val="001C16EE"/>
    <w:rsid w:val="001C1863"/>
    <w:rsid w:val="001C2E81"/>
    <w:rsid w:val="001C690D"/>
    <w:rsid w:val="001D1D6D"/>
    <w:rsid w:val="001D22D0"/>
    <w:rsid w:val="001D459E"/>
    <w:rsid w:val="001D4874"/>
    <w:rsid w:val="001D4C76"/>
    <w:rsid w:val="001D5608"/>
    <w:rsid w:val="001D7BBF"/>
    <w:rsid w:val="001D7D40"/>
    <w:rsid w:val="001E21C2"/>
    <w:rsid w:val="001E4E4F"/>
    <w:rsid w:val="001E5A3F"/>
    <w:rsid w:val="001E6BBF"/>
    <w:rsid w:val="001F1810"/>
    <w:rsid w:val="001F7AF2"/>
    <w:rsid w:val="00200511"/>
    <w:rsid w:val="00210042"/>
    <w:rsid w:val="0021185E"/>
    <w:rsid w:val="00212589"/>
    <w:rsid w:val="00214467"/>
    <w:rsid w:val="002157A2"/>
    <w:rsid w:val="0021776A"/>
    <w:rsid w:val="00217E80"/>
    <w:rsid w:val="0022003D"/>
    <w:rsid w:val="0022749D"/>
    <w:rsid w:val="0022791C"/>
    <w:rsid w:val="00241672"/>
    <w:rsid w:val="002419E1"/>
    <w:rsid w:val="00250363"/>
    <w:rsid w:val="00250EB8"/>
    <w:rsid w:val="002517F7"/>
    <w:rsid w:val="002522F3"/>
    <w:rsid w:val="00252A31"/>
    <w:rsid w:val="00257367"/>
    <w:rsid w:val="00262175"/>
    <w:rsid w:val="002656C2"/>
    <w:rsid w:val="00266854"/>
    <w:rsid w:val="00275B05"/>
    <w:rsid w:val="00277D5C"/>
    <w:rsid w:val="00282297"/>
    <w:rsid w:val="00291607"/>
    <w:rsid w:val="00291CC1"/>
    <w:rsid w:val="00295486"/>
    <w:rsid w:val="002A6DD2"/>
    <w:rsid w:val="002A7FA1"/>
    <w:rsid w:val="002B143E"/>
    <w:rsid w:val="002B3EF7"/>
    <w:rsid w:val="002B4DC6"/>
    <w:rsid w:val="002C10AB"/>
    <w:rsid w:val="002C24E4"/>
    <w:rsid w:val="002C296B"/>
    <w:rsid w:val="002C2F47"/>
    <w:rsid w:val="002C38DB"/>
    <w:rsid w:val="002C3DF8"/>
    <w:rsid w:val="002C685B"/>
    <w:rsid w:val="002D2F53"/>
    <w:rsid w:val="002D35A6"/>
    <w:rsid w:val="002D5444"/>
    <w:rsid w:val="002E3669"/>
    <w:rsid w:val="002E5831"/>
    <w:rsid w:val="002E7819"/>
    <w:rsid w:val="002F212A"/>
    <w:rsid w:val="002F37AA"/>
    <w:rsid w:val="002F53DD"/>
    <w:rsid w:val="003002F6"/>
    <w:rsid w:val="003009FB"/>
    <w:rsid w:val="00302B95"/>
    <w:rsid w:val="00303E69"/>
    <w:rsid w:val="00307CDD"/>
    <w:rsid w:val="00307E82"/>
    <w:rsid w:val="003111CB"/>
    <w:rsid w:val="00314168"/>
    <w:rsid w:val="00314396"/>
    <w:rsid w:val="00315B81"/>
    <w:rsid w:val="003162BD"/>
    <w:rsid w:val="00320262"/>
    <w:rsid w:val="003204C0"/>
    <w:rsid w:val="00324937"/>
    <w:rsid w:val="00327F9B"/>
    <w:rsid w:val="00334BF3"/>
    <w:rsid w:val="0033548B"/>
    <w:rsid w:val="00335DEB"/>
    <w:rsid w:val="00335E04"/>
    <w:rsid w:val="00336ACA"/>
    <w:rsid w:val="00343AFC"/>
    <w:rsid w:val="00345B52"/>
    <w:rsid w:val="003471C9"/>
    <w:rsid w:val="00350BCC"/>
    <w:rsid w:val="00351F00"/>
    <w:rsid w:val="0035709C"/>
    <w:rsid w:val="003603F0"/>
    <w:rsid w:val="00367A9E"/>
    <w:rsid w:val="00367E84"/>
    <w:rsid w:val="00367FA0"/>
    <w:rsid w:val="0037175C"/>
    <w:rsid w:val="00373777"/>
    <w:rsid w:val="00373FC6"/>
    <w:rsid w:val="0037548A"/>
    <w:rsid w:val="00377C0F"/>
    <w:rsid w:val="00380183"/>
    <w:rsid w:val="00381A1D"/>
    <w:rsid w:val="003831B1"/>
    <w:rsid w:val="003864DC"/>
    <w:rsid w:val="00387184"/>
    <w:rsid w:val="003913B9"/>
    <w:rsid w:val="003973B5"/>
    <w:rsid w:val="003A022E"/>
    <w:rsid w:val="003A691C"/>
    <w:rsid w:val="003B431F"/>
    <w:rsid w:val="003B58AD"/>
    <w:rsid w:val="003B5BA5"/>
    <w:rsid w:val="003B65D7"/>
    <w:rsid w:val="003C22B6"/>
    <w:rsid w:val="003C5F06"/>
    <w:rsid w:val="003D04E0"/>
    <w:rsid w:val="003D093E"/>
    <w:rsid w:val="003D0EBF"/>
    <w:rsid w:val="003D33DE"/>
    <w:rsid w:val="003D3DED"/>
    <w:rsid w:val="003D4212"/>
    <w:rsid w:val="003E0180"/>
    <w:rsid w:val="003E3BFB"/>
    <w:rsid w:val="003E4633"/>
    <w:rsid w:val="003E6C4C"/>
    <w:rsid w:val="003E783C"/>
    <w:rsid w:val="003F08E5"/>
    <w:rsid w:val="003F1EC4"/>
    <w:rsid w:val="003F1FBC"/>
    <w:rsid w:val="003F5009"/>
    <w:rsid w:val="003F5E4F"/>
    <w:rsid w:val="003F6EDA"/>
    <w:rsid w:val="003F7F80"/>
    <w:rsid w:val="00401792"/>
    <w:rsid w:val="0040196A"/>
    <w:rsid w:val="00403061"/>
    <w:rsid w:val="00404D82"/>
    <w:rsid w:val="00410EE2"/>
    <w:rsid w:val="00412C19"/>
    <w:rsid w:val="00413E61"/>
    <w:rsid w:val="0041570D"/>
    <w:rsid w:val="00417C4C"/>
    <w:rsid w:val="0042161D"/>
    <w:rsid w:val="00421F7E"/>
    <w:rsid w:val="0042342B"/>
    <w:rsid w:val="00426D08"/>
    <w:rsid w:val="00427581"/>
    <w:rsid w:val="00431F54"/>
    <w:rsid w:val="00432812"/>
    <w:rsid w:val="00433958"/>
    <w:rsid w:val="00433ABF"/>
    <w:rsid w:val="0043551E"/>
    <w:rsid w:val="00436AEA"/>
    <w:rsid w:val="00436B01"/>
    <w:rsid w:val="00437195"/>
    <w:rsid w:val="00441696"/>
    <w:rsid w:val="00443EF7"/>
    <w:rsid w:val="0044589E"/>
    <w:rsid w:val="00445F30"/>
    <w:rsid w:val="004472CB"/>
    <w:rsid w:val="004502D4"/>
    <w:rsid w:val="00455398"/>
    <w:rsid w:val="00457A06"/>
    <w:rsid w:val="00463BF1"/>
    <w:rsid w:val="00465BCD"/>
    <w:rsid w:val="00470289"/>
    <w:rsid w:val="004742D3"/>
    <w:rsid w:val="00477186"/>
    <w:rsid w:val="004827E1"/>
    <w:rsid w:val="0048343A"/>
    <w:rsid w:val="004864D5"/>
    <w:rsid w:val="00493E34"/>
    <w:rsid w:val="00495E01"/>
    <w:rsid w:val="00497134"/>
    <w:rsid w:val="004A0340"/>
    <w:rsid w:val="004A083F"/>
    <w:rsid w:val="004A1D4B"/>
    <w:rsid w:val="004A6176"/>
    <w:rsid w:val="004A70C4"/>
    <w:rsid w:val="004B066B"/>
    <w:rsid w:val="004B0F4E"/>
    <w:rsid w:val="004B1FCE"/>
    <w:rsid w:val="004B2C51"/>
    <w:rsid w:val="004B2F7E"/>
    <w:rsid w:val="004B6EAD"/>
    <w:rsid w:val="004C3A8E"/>
    <w:rsid w:val="004C3CFE"/>
    <w:rsid w:val="004C3F69"/>
    <w:rsid w:val="004C52FA"/>
    <w:rsid w:val="004C57B7"/>
    <w:rsid w:val="004C60B2"/>
    <w:rsid w:val="004D1B61"/>
    <w:rsid w:val="004D29BE"/>
    <w:rsid w:val="004D303C"/>
    <w:rsid w:val="004D3F7F"/>
    <w:rsid w:val="004E429A"/>
    <w:rsid w:val="004E54A2"/>
    <w:rsid w:val="004E5FFC"/>
    <w:rsid w:val="004F5AE8"/>
    <w:rsid w:val="00500ACD"/>
    <w:rsid w:val="00503FA1"/>
    <w:rsid w:val="005043F0"/>
    <w:rsid w:val="00507787"/>
    <w:rsid w:val="005115C4"/>
    <w:rsid w:val="00512C99"/>
    <w:rsid w:val="00514D3A"/>
    <w:rsid w:val="00515493"/>
    <w:rsid w:val="00517EED"/>
    <w:rsid w:val="00520F05"/>
    <w:rsid w:val="00522D40"/>
    <w:rsid w:val="005253D5"/>
    <w:rsid w:val="0052581B"/>
    <w:rsid w:val="00527307"/>
    <w:rsid w:val="005331D3"/>
    <w:rsid w:val="00535D45"/>
    <w:rsid w:val="005409BB"/>
    <w:rsid w:val="00541B00"/>
    <w:rsid w:val="00544259"/>
    <w:rsid w:val="00550FA5"/>
    <w:rsid w:val="0055422C"/>
    <w:rsid w:val="0055435E"/>
    <w:rsid w:val="00556F8D"/>
    <w:rsid w:val="00557726"/>
    <w:rsid w:val="00563E5F"/>
    <w:rsid w:val="0057578F"/>
    <w:rsid w:val="005757DB"/>
    <w:rsid w:val="00580E99"/>
    <w:rsid w:val="00581385"/>
    <w:rsid w:val="005843A3"/>
    <w:rsid w:val="00587848"/>
    <w:rsid w:val="00590068"/>
    <w:rsid w:val="00590CD2"/>
    <w:rsid w:val="005938F9"/>
    <w:rsid w:val="0059406F"/>
    <w:rsid w:val="005955B0"/>
    <w:rsid w:val="00595C44"/>
    <w:rsid w:val="00597480"/>
    <w:rsid w:val="005A06F9"/>
    <w:rsid w:val="005A0B1D"/>
    <w:rsid w:val="005A0EE1"/>
    <w:rsid w:val="005A77F7"/>
    <w:rsid w:val="005A7C0C"/>
    <w:rsid w:val="005B14E1"/>
    <w:rsid w:val="005B1E5C"/>
    <w:rsid w:val="005B2CE6"/>
    <w:rsid w:val="005B35B6"/>
    <w:rsid w:val="005B35E0"/>
    <w:rsid w:val="005B4647"/>
    <w:rsid w:val="005B7E16"/>
    <w:rsid w:val="005C071D"/>
    <w:rsid w:val="005C53E3"/>
    <w:rsid w:val="005C587E"/>
    <w:rsid w:val="005D2441"/>
    <w:rsid w:val="005D28C9"/>
    <w:rsid w:val="005D303C"/>
    <w:rsid w:val="005D4A21"/>
    <w:rsid w:val="005D5962"/>
    <w:rsid w:val="005D78E2"/>
    <w:rsid w:val="005E0F18"/>
    <w:rsid w:val="005E1CD9"/>
    <w:rsid w:val="005E3B42"/>
    <w:rsid w:val="005E5A7E"/>
    <w:rsid w:val="005E6986"/>
    <w:rsid w:val="005E6CFF"/>
    <w:rsid w:val="005E7449"/>
    <w:rsid w:val="005F29A3"/>
    <w:rsid w:val="005F3D8B"/>
    <w:rsid w:val="0060111A"/>
    <w:rsid w:val="00601408"/>
    <w:rsid w:val="00603767"/>
    <w:rsid w:val="00606CC5"/>
    <w:rsid w:val="00607B98"/>
    <w:rsid w:val="006138C0"/>
    <w:rsid w:val="00614712"/>
    <w:rsid w:val="006147AB"/>
    <w:rsid w:val="00614922"/>
    <w:rsid w:val="0061493D"/>
    <w:rsid w:val="00615121"/>
    <w:rsid w:val="0061589C"/>
    <w:rsid w:val="00615B16"/>
    <w:rsid w:val="006202AB"/>
    <w:rsid w:val="00620374"/>
    <w:rsid w:val="00622693"/>
    <w:rsid w:val="006262DF"/>
    <w:rsid w:val="00626568"/>
    <w:rsid w:val="00632888"/>
    <w:rsid w:val="00634447"/>
    <w:rsid w:val="00635087"/>
    <w:rsid w:val="00635219"/>
    <w:rsid w:val="006369D0"/>
    <w:rsid w:val="00641C6C"/>
    <w:rsid w:val="00641DFA"/>
    <w:rsid w:val="00644CCC"/>
    <w:rsid w:val="00645187"/>
    <w:rsid w:val="00646DD5"/>
    <w:rsid w:val="0065021A"/>
    <w:rsid w:val="00652502"/>
    <w:rsid w:val="00655901"/>
    <w:rsid w:val="0065739A"/>
    <w:rsid w:val="006636BC"/>
    <w:rsid w:val="006678EC"/>
    <w:rsid w:val="006721A2"/>
    <w:rsid w:val="00672DDD"/>
    <w:rsid w:val="00672EE2"/>
    <w:rsid w:val="00673740"/>
    <w:rsid w:val="00677137"/>
    <w:rsid w:val="00691913"/>
    <w:rsid w:val="006A7285"/>
    <w:rsid w:val="006B5344"/>
    <w:rsid w:val="006B5678"/>
    <w:rsid w:val="006B6402"/>
    <w:rsid w:val="006C0919"/>
    <w:rsid w:val="006C1068"/>
    <w:rsid w:val="006C278A"/>
    <w:rsid w:val="006C3852"/>
    <w:rsid w:val="006C4D6F"/>
    <w:rsid w:val="006C5D45"/>
    <w:rsid w:val="006D5EC6"/>
    <w:rsid w:val="006D6BC0"/>
    <w:rsid w:val="006E10AF"/>
    <w:rsid w:val="006E1E84"/>
    <w:rsid w:val="006E26BB"/>
    <w:rsid w:val="006E2EF5"/>
    <w:rsid w:val="006E566A"/>
    <w:rsid w:val="006E6294"/>
    <w:rsid w:val="006E6830"/>
    <w:rsid w:val="006F4B82"/>
    <w:rsid w:val="007022BE"/>
    <w:rsid w:val="00704E57"/>
    <w:rsid w:val="0070500B"/>
    <w:rsid w:val="007064EA"/>
    <w:rsid w:val="00706914"/>
    <w:rsid w:val="00706A4A"/>
    <w:rsid w:val="007075AA"/>
    <w:rsid w:val="00713D69"/>
    <w:rsid w:val="007144F7"/>
    <w:rsid w:val="00714EF5"/>
    <w:rsid w:val="00716F0E"/>
    <w:rsid w:val="007172F7"/>
    <w:rsid w:val="00717CDA"/>
    <w:rsid w:val="007209F6"/>
    <w:rsid w:val="00732B80"/>
    <w:rsid w:val="00732BBF"/>
    <w:rsid w:val="00733AD0"/>
    <w:rsid w:val="0073669F"/>
    <w:rsid w:val="00737040"/>
    <w:rsid w:val="007407C0"/>
    <w:rsid w:val="00741D70"/>
    <w:rsid w:val="00741EE5"/>
    <w:rsid w:val="00747299"/>
    <w:rsid w:val="00747B19"/>
    <w:rsid w:val="007515EF"/>
    <w:rsid w:val="00752042"/>
    <w:rsid w:val="00753497"/>
    <w:rsid w:val="0075360F"/>
    <w:rsid w:val="00753FB9"/>
    <w:rsid w:val="0075495E"/>
    <w:rsid w:val="00761C5E"/>
    <w:rsid w:val="00762B1F"/>
    <w:rsid w:val="00773EC5"/>
    <w:rsid w:val="00777E46"/>
    <w:rsid w:val="0078186E"/>
    <w:rsid w:val="00786994"/>
    <w:rsid w:val="00795BB2"/>
    <w:rsid w:val="007A03E6"/>
    <w:rsid w:val="007A1E08"/>
    <w:rsid w:val="007A3E6D"/>
    <w:rsid w:val="007A40A2"/>
    <w:rsid w:val="007B0F68"/>
    <w:rsid w:val="007C04EE"/>
    <w:rsid w:val="007C09AD"/>
    <w:rsid w:val="007C0B10"/>
    <w:rsid w:val="007C4B0F"/>
    <w:rsid w:val="007C551B"/>
    <w:rsid w:val="007C5546"/>
    <w:rsid w:val="007C5DD6"/>
    <w:rsid w:val="007D5DD4"/>
    <w:rsid w:val="007E08EF"/>
    <w:rsid w:val="007E09FD"/>
    <w:rsid w:val="007E3212"/>
    <w:rsid w:val="007E484D"/>
    <w:rsid w:val="007E6882"/>
    <w:rsid w:val="007E7044"/>
    <w:rsid w:val="007E7B6C"/>
    <w:rsid w:val="007F13CF"/>
    <w:rsid w:val="007F16AF"/>
    <w:rsid w:val="007F200F"/>
    <w:rsid w:val="007F3345"/>
    <w:rsid w:val="007F41D8"/>
    <w:rsid w:val="007F4CD2"/>
    <w:rsid w:val="007F5B7A"/>
    <w:rsid w:val="007F7A22"/>
    <w:rsid w:val="008004E6"/>
    <w:rsid w:val="00804A5E"/>
    <w:rsid w:val="00804EB6"/>
    <w:rsid w:val="0080581D"/>
    <w:rsid w:val="00810744"/>
    <w:rsid w:val="0081274A"/>
    <w:rsid w:val="00813E29"/>
    <w:rsid w:val="0081557D"/>
    <w:rsid w:val="00815A48"/>
    <w:rsid w:val="00821534"/>
    <w:rsid w:val="00823A94"/>
    <w:rsid w:val="0082467E"/>
    <w:rsid w:val="00826A58"/>
    <w:rsid w:val="00827D7F"/>
    <w:rsid w:val="00833612"/>
    <w:rsid w:val="00836BCA"/>
    <w:rsid w:val="00840463"/>
    <w:rsid w:val="00840BB2"/>
    <w:rsid w:val="00840D38"/>
    <w:rsid w:val="00842E1D"/>
    <w:rsid w:val="008460CE"/>
    <w:rsid w:val="00847F14"/>
    <w:rsid w:val="00851E11"/>
    <w:rsid w:val="00852974"/>
    <w:rsid w:val="008531A7"/>
    <w:rsid w:val="00854F74"/>
    <w:rsid w:val="00856999"/>
    <w:rsid w:val="00857AF2"/>
    <w:rsid w:val="008613A0"/>
    <w:rsid w:val="00866A41"/>
    <w:rsid w:val="00867880"/>
    <w:rsid w:val="00870B75"/>
    <w:rsid w:val="008734D1"/>
    <w:rsid w:val="008800CC"/>
    <w:rsid w:val="00882FD7"/>
    <w:rsid w:val="0088437F"/>
    <w:rsid w:val="00896D16"/>
    <w:rsid w:val="00897348"/>
    <w:rsid w:val="008A62A1"/>
    <w:rsid w:val="008A66AA"/>
    <w:rsid w:val="008A7B88"/>
    <w:rsid w:val="008B081B"/>
    <w:rsid w:val="008B1593"/>
    <w:rsid w:val="008B6D11"/>
    <w:rsid w:val="008B746A"/>
    <w:rsid w:val="008B75A3"/>
    <w:rsid w:val="008C0770"/>
    <w:rsid w:val="008C23BF"/>
    <w:rsid w:val="008C2D54"/>
    <w:rsid w:val="008C561C"/>
    <w:rsid w:val="008D559B"/>
    <w:rsid w:val="008D5D6D"/>
    <w:rsid w:val="008D70D7"/>
    <w:rsid w:val="008E1644"/>
    <w:rsid w:val="008E2EF7"/>
    <w:rsid w:val="008E4303"/>
    <w:rsid w:val="008F3528"/>
    <w:rsid w:val="008F4CF3"/>
    <w:rsid w:val="008F512A"/>
    <w:rsid w:val="008F5F80"/>
    <w:rsid w:val="00903083"/>
    <w:rsid w:val="00904512"/>
    <w:rsid w:val="00911370"/>
    <w:rsid w:val="00911D92"/>
    <w:rsid w:val="00912681"/>
    <w:rsid w:val="00912890"/>
    <w:rsid w:val="00912F7A"/>
    <w:rsid w:val="0091478C"/>
    <w:rsid w:val="00914E36"/>
    <w:rsid w:val="00915F2D"/>
    <w:rsid w:val="00921B20"/>
    <w:rsid w:val="00926B20"/>
    <w:rsid w:val="009300AA"/>
    <w:rsid w:val="00931D5F"/>
    <w:rsid w:val="00932B74"/>
    <w:rsid w:val="009356F5"/>
    <w:rsid w:val="009400E5"/>
    <w:rsid w:val="009434B3"/>
    <w:rsid w:val="00950354"/>
    <w:rsid w:val="00952B96"/>
    <w:rsid w:val="00953CA2"/>
    <w:rsid w:val="00954E73"/>
    <w:rsid w:val="00955512"/>
    <w:rsid w:val="0095708F"/>
    <w:rsid w:val="00960157"/>
    <w:rsid w:val="00960F65"/>
    <w:rsid w:val="00961D2C"/>
    <w:rsid w:val="0096331B"/>
    <w:rsid w:val="00966C3C"/>
    <w:rsid w:val="00967A71"/>
    <w:rsid w:val="009716E1"/>
    <w:rsid w:val="0097325E"/>
    <w:rsid w:val="009748B2"/>
    <w:rsid w:val="0097564F"/>
    <w:rsid w:val="00975BAE"/>
    <w:rsid w:val="009805C7"/>
    <w:rsid w:val="00980D97"/>
    <w:rsid w:val="00982DFF"/>
    <w:rsid w:val="009904CC"/>
    <w:rsid w:val="00990CAE"/>
    <w:rsid w:val="00991431"/>
    <w:rsid w:val="0099472A"/>
    <w:rsid w:val="00994CEF"/>
    <w:rsid w:val="00994EAA"/>
    <w:rsid w:val="00997A8F"/>
    <w:rsid w:val="009A6C23"/>
    <w:rsid w:val="009B4E30"/>
    <w:rsid w:val="009B5308"/>
    <w:rsid w:val="009C019E"/>
    <w:rsid w:val="009C3AF1"/>
    <w:rsid w:val="009C5E0F"/>
    <w:rsid w:val="009E4016"/>
    <w:rsid w:val="009E4C4D"/>
    <w:rsid w:val="009E50D6"/>
    <w:rsid w:val="009E6C13"/>
    <w:rsid w:val="009F1257"/>
    <w:rsid w:val="009F5BBE"/>
    <w:rsid w:val="00A00116"/>
    <w:rsid w:val="00A00692"/>
    <w:rsid w:val="00A0172D"/>
    <w:rsid w:val="00A035DE"/>
    <w:rsid w:val="00A0425E"/>
    <w:rsid w:val="00A06461"/>
    <w:rsid w:val="00A0765B"/>
    <w:rsid w:val="00A17936"/>
    <w:rsid w:val="00A203BE"/>
    <w:rsid w:val="00A21BED"/>
    <w:rsid w:val="00A24144"/>
    <w:rsid w:val="00A2457D"/>
    <w:rsid w:val="00A257FD"/>
    <w:rsid w:val="00A27E98"/>
    <w:rsid w:val="00A3247D"/>
    <w:rsid w:val="00A324CE"/>
    <w:rsid w:val="00A33586"/>
    <w:rsid w:val="00A33CF0"/>
    <w:rsid w:val="00A34868"/>
    <w:rsid w:val="00A417E2"/>
    <w:rsid w:val="00A457F3"/>
    <w:rsid w:val="00A469C3"/>
    <w:rsid w:val="00A51D90"/>
    <w:rsid w:val="00A54332"/>
    <w:rsid w:val="00A6358A"/>
    <w:rsid w:val="00A63FE0"/>
    <w:rsid w:val="00A655CF"/>
    <w:rsid w:val="00A663B5"/>
    <w:rsid w:val="00A6723A"/>
    <w:rsid w:val="00A72A66"/>
    <w:rsid w:val="00A74DBF"/>
    <w:rsid w:val="00A76BA9"/>
    <w:rsid w:val="00A77BC4"/>
    <w:rsid w:val="00A811B0"/>
    <w:rsid w:val="00A867A7"/>
    <w:rsid w:val="00A90439"/>
    <w:rsid w:val="00A93CC0"/>
    <w:rsid w:val="00A957CF"/>
    <w:rsid w:val="00A961E6"/>
    <w:rsid w:val="00A97C1F"/>
    <w:rsid w:val="00AA2F4F"/>
    <w:rsid w:val="00AA440E"/>
    <w:rsid w:val="00AA6F53"/>
    <w:rsid w:val="00AB27C4"/>
    <w:rsid w:val="00AB2831"/>
    <w:rsid w:val="00AB2D29"/>
    <w:rsid w:val="00AB3FA5"/>
    <w:rsid w:val="00AB4009"/>
    <w:rsid w:val="00AB4C12"/>
    <w:rsid w:val="00AB61CF"/>
    <w:rsid w:val="00AB6503"/>
    <w:rsid w:val="00AD5AD4"/>
    <w:rsid w:val="00AD5D32"/>
    <w:rsid w:val="00AD6497"/>
    <w:rsid w:val="00AD6EA9"/>
    <w:rsid w:val="00AD795D"/>
    <w:rsid w:val="00AE4595"/>
    <w:rsid w:val="00AE4E6C"/>
    <w:rsid w:val="00AF302C"/>
    <w:rsid w:val="00AF441F"/>
    <w:rsid w:val="00AF78A6"/>
    <w:rsid w:val="00B02CEE"/>
    <w:rsid w:val="00B04C41"/>
    <w:rsid w:val="00B1183B"/>
    <w:rsid w:val="00B12FEF"/>
    <w:rsid w:val="00B13463"/>
    <w:rsid w:val="00B216B0"/>
    <w:rsid w:val="00B21C8C"/>
    <w:rsid w:val="00B32CDE"/>
    <w:rsid w:val="00B34341"/>
    <w:rsid w:val="00B34770"/>
    <w:rsid w:val="00B4124F"/>
    <w:rsid w:val="00B41D73"/>
    <w:rsid w:val="00B41E50"/>
    <w:rsid w:val="00B5326A"/>
    <w:rsid w:val="00B54572"/>
    <w:rsid w:val="00B55782"/>
    <w:rsid w:val="00B62FB3"/>
    <w:rsid w:val="00B63415"/>
    <w:rsid w:val="00B63BFD"/>
    <w:rsid w:val="00B63E95"/>
    <w:rsid w:val="00B7016B"/>
    <w:rsid w:val="00B70183"/>
    <w:rsid w:val="00B702FF"/>
    <w:rsid w:val="00B71B3F"/>
    <w:rsid w:val="00B74F38"/>
    <w:rsid w:val="00B75F40"/>
    <w:rsid w:val="00B817C0"/>
    <w:rsid w:val="00B864AB"/>
    <w:rsid w:val="00B90DEE"/>
    <w:rsid w:val="00B911F4"/>
    <w:rsid w:val="00B95F02"/>
    <w:rsid w:val="00B96061"/>
    <w:rsid w:val="00B97751"/>
    <w:rsid w:val="00BA021B"/>
    <w:rsid w:val="00BA7B96"/>
    <w:rsid w:val="00BC467E"/>
    <w:rsid w:val="00BC5336"/>
    <w:rsid w:val="00BC5F2F"/>
    <w:rsid w:val="00BC620A"/>
    <w:rsid w:val="00BC74C4"/>
    <w:rsid w:val="00BD3397"/>
    <w:rsid w:val="00BD6749"/>
    <w:rsid w:val="00BE1228"/>
    <w:rsid w:val="00BE6059"/>
    <w:rsid w:val="00BE73CC"/>
    <w:rsid w:val="00BE7463"/>
    <w:rsid w:val="00BE789B"/>
    <w:rsid w:val="00BF09BA"/>
    <w:rsid w:val="00BF1393"/>
    <w:rsid w:val="00BF2332"/>
    <w:rsid w:val="00BF6049"/>
    <w:rsid w:val="00C029C4"/>
    <w:rsid w:val="00C0458A"/>
    <w:rsid w:val="00C06628"/>
    <w:rsid w:val="00C069B2"/>
    <w:rsid w:val="00C0703F"/>
    <w:rsid w:val="00C10E8B"/>
    <w:rsid w:val="00C12C59"/>
    <w:rsid w:val="00C13D68"/>
    <w:rsid w:val="00C162F8"/>
    <w:rsid w:val="00C24122"/>
    <w:rsid w:val="00C27016"/>
    <w:rsid w:val="00C27673"/>
    <w:rsid w:val="00C3123D"/>
    <w:rsid w:val="00C3200F"/>
    <w:rsid w:val="00C42688"/>
    <w:rsid w:val="00C44FA2"/>
    <w:rsid w:val="00C46B16"/>
    <w:rsid w:val="00C51285"/>
    <w:rsid w:val="00C55511"/>
    <w:rsid w:val="00C556E8"/>
    <w:rsid w:val="00C565F2"/>
    <w:rsid w:val="00C573C2"/>
    <w:rsid w:val="00C60C1A"/>
    <w:rsid w:val="00C643FE"/>
    <w:rsid w:val="00C658A5"/>
    <w:rsid w:val="00C709B8"/>
    <w:rsid w:val="00C72774"/>
    <w:rsid w:val="00C73AC6"/>
    <w:rsid w:val="00C75876"/>
    <w:rsid w:val="00C76BA2"/>
    <w:rsid w:val="00C85B66"/>
    <w:rsid w:val="00C8738D"/>
    <w:rsid w:val="00C87A93"/>
    <w:rsid w:val="00C90268"/>
    <w:rsid w:val="00C92009"/>
    <w:rsid w:val="00C9217C"/>
    <w:rsid w:val="00C93EB8"/>
    <w:rsid w:val="00C9406A"/>
    <w:rsid w:val="00C953E3"/>
    <w:rsid w:val="00C95AD8"/>
    <w:rsid w:val="00C95C9F"/>
    <w:rsid w:val="00C9786A"/>
    <w:rsid w:val="00CA0714"/>
    <w:rsid w:val="00CA63C0"/>
    <w:rsid w:val="00CA7719"/>
    <w:rsid w:val="00CB0343"/>
    <w:rsid w:val="00CB29C3"/>
    <w:rsid w:val="00CB3E07"/>
    <w:rsid w:val="00CB6B4E"/>
    <w:rsid w:val="00CC59F7"/>
    <w:rsid w:val="00CC6EFE"/>
    <w:rsid w:val="00CD0673"/>
    <w:rsid w:val="00CD3C33"/>
    <w:rsid w:val="00CD559E"/>
    <w:rsid w:val="00CD6247"/>
    <w:rsid w:val="00CD77EC"/>
    <w:rsid w:val="00CE0B7B"/>
    <w:rsid w:val="00CE1528"/>
    <w:rsid w:val="00CE600D"/>
    <w:rsid w:val="00CE673E"/>
    <w:rsid w:val="00CF3391"/>
    <w:rsid w:val="00CF34EF"/>
    <w:rsid w:val="00CF7BBE"/>
    <w:rsid w:val="00D004E2"/>
    <w:rsid w:val="00D04920"/>
    <w:rsid w:val="00D14A51"/>
    <w:rsid w:val="00D167BA"/>
    <w:rsid w:val="00D235AD"/>
    <w:rsid w:val="00D2382D"/>
    <w:rsid w:val="00D247BD"/>
    <w:rsid w:val="00D24D67"/>
    <w:rsid w:val="00D24E8A"/>
    <w:rsid w:val="00D34F55"/>
    <w:rsid w:val="00D36760"/>
    <w:rsid w:val="00D41B7B"/>
    <w:rsid w:val="00D434D1"/>
    <w:rsid w:val="00D446A1"/>
    <w:rsid w:val="00D47C42"/>
    <w:rsid w:val="00D5184B"/>
    <w:rsid w:val="00D5273A"/>
    <w:rsid w:val="00D731FC"/>
    <w:rsid w:val="00D80D3A"/>
    <w:rsid w:val="00D828FC"/>
    <w:rsid w:val="00D83521"/>
    <w:rsid w:val="00D836F9"/>
    <w:rsid w:val="00D83E7D"/>
    <w:rsid w:val="00D84FBC"/>
    <w:rsid w:val="00D87586"/>
    <w:rsid w:val="00D9092B"/>
    <w:rsid w:val="00D93E7C"/>
    <w:rsid w:val="00D953C6"/>
    <w:rsid w:val="00DA0B70"/>
    <w:rsid w:val="00DA1E61"/>
    <w:rsid w:val="00DA37DB"/>
    <w:rsid w:val="00DA4878"/>
    <w:rsid w:val="00DA538F"/>
    <w:rsid w:val="00DA5B85"/>
    <w:rsid w:val="00DA786D"/>
    <w:rsid w:val="00DB0DB5"/>
    <w:rsid w:val="00DB10D8"/>
    <w:rsid w:val="00DB41CC"/>
    <w:rsid w:val="00DB42B8"/>
    <w:rsid w:val="00DB61C7"/>
    <w:rsid w:val="00DB75F3"/>
    <w:rsid w:val="00DC2488"/>
    <w:rsid w:val="00DC2D97"/>
    <w:rsid w:val="00DC4F7F"/>
    <w:rsid w:val="00DD00FA"/>
    <w:rsid w:val="00DD0959"/>
    <w:rsid w:val="00DD2DFD"/>
    <w:rsid w:val="00DD300F"/>
    <w:rsid w:val="00DD3CF3"/>
    <w:rsid w:val="00DD7B06"/>
    <w:rsid w:val="00DE42EB"/>
    <w:rsid w:val="00DE4E64"/>
    <w:rsid w:val="00DE642B"/>
    <w:rsid w:val="00DE64DF"/>
    <w:rsid w:val="00DF11CE"/>
    <w:rsid w:val="00DF13C0"/>
    <w:rsid w:val="00DF3DBD"/>
    <w:rsid w:val="00DF5279"/>
    <w:rsid w:val="00E03EAF"/>
    <w:rsid w:val="00E10811"/>
    <w:rsid w:val="00E11D59"/>
    <w:rsid w:val="00E13C76"/>
    <w:rsid w:val="00E14A2C"/>
    <w:rsid w:val="00E20C97"/>
    <w:rsid w:val="00E23483"/>
    <w:rsid w:val="00E25029"/>
    <w:rsid w:val="00E337F5"/>
    <w:rsid w:val="00E347DA"/>
    <w:rsid w:val="00E35002"/>
    <w:rsid w:val="00E43FC1"/>
    <w:rsid w:val="00E57E84"/>
    <w:rsid w:val="00E617BE"/>
    <w:rsid w:val="00E64C45"/>
    <w:rsid w:val="00E67211"/>
    <w:rsid w:val="00E7343D"/>
    <w:rsid w:val="00E73B73"/>
    <w:rsid w:val="00E7483E"/>
    <w:rsid w:val="00E8177A"/>
    <w:rsid w:val="00E8510C"/>
    <w:rsid w:val="00E87F33"/>
    <w:rsid w:val="00E91675"/>
    <w:rsid w:val="00E9442A"/>
    <w:rsid w:val="00EA44CF"/>
    <w:rsid w:val="00EB0E03"/>
    <w:rsid w:val="00EB2CD9"/>
    <w:rsid w:val="00EB2F1C"/>
    <w:rsid w:val="00EB2FCA"/>
    <w:rsid w:val="00EB461A"/>
    <w:rsid w:val="00EB4EE7"/>
    <w:rsid w:val="00EB6153"/>
    <w:rsid w:val="00EB7C8D"/>
    <w:rsid w:val="00ED0907"/>
    <w:rsid w:val="00ED2954"/>
    <w:rsid w:val="00ED31E9"/>
    <w:rsid w:val="00ED35E3"/>
    <w:rsid w:val="00ED7743"/>
    <w:rsid w:val="00EE27CA"/>
    <w:rsid w:val="00EE34C0"/>
    <w:rsid w:val="00EE5C17"/>
    <w:rsid w:val="00EE743E"/>
    <w:rsid w:val="00EF0CB4"/>
    <w:rsid w:val="00EF3BA6"/>
    <w:rsid w:val="00EF49AD"/>
    <w:rsid w:val="00EF62FC"/>
    <w:rsid w:val="00EF6648"/>
    <w:rsid w:val="00F01454"/>
    <w:rsid w:val="00F017E4"/>
    <w:rsid w:val="00F02448"/>
    <w:rsid w:val="00F0359B"/>
    <w:rsid w:val="00F10297"/>
    <w:rsid w:val="00F11BF9"/>
    <w:rsid w:val="00F14BD5"/>
    <w:rsid w:val="00F1753E"/>
    <w:rsid w:val="00F25100"/>
    <w:rsid w:val="00F2562B"/>
    <w:rsid w:val="00F3110F"/>
    <w:rsid w:val="00F3172F"/>
    <w:rsid w:val="00F327E5"/>
    <w:rsid w:val="00F3600A"/>
    <w:rsid w:val="00F36DD2"/>
    <w:rsid w:val="00F40086"/>
    <w:rsid w:val="00F4201A"/>
    <w:rsid w:val="00F43800"/>
    <w:rsid w:val="00F479E9"/>
    <w:rsid w:val="00F50654"/>
    <w:rsid w:val="00F51ED7"/>
    <w:rsid w:val="00F5215A"/>
    <w:rsid w:val="00F52882"/>
    <w:rsid w:val="00F52A04"/>
    <w:rsid w:val="00F54DC9"/>
    <w:rsid w:val="00F60B70"/>
    <w:rsid w:val="00F60CDD"/>
    <w:rsid w:val="00F61D93"/>
    <w:rsid w:val="00F67521"/>
    <w:rsid w:val="00F6776D"/>
    <w:rsid w:val="00F67FF8"/>
    <w:rsid w:val="00F710A4"/>
    <w:rsid w:val="00F72DB4"/>
    <w:rsid w:val="00F733E0"/>
    <w:rsid w:val="00F81AA9"/>
    <w:rsid w:val="00F82F9A"/>
    <w:rsid w:val="00F849DE"/>
    <w:rsid w:val="00F94BF0"/>
    <w:rsid w:val="00F95026"/>
    <w:rsid w:val="00F959A9"/>
    <w:rsid w:val="00F95B5B"/>
    <w:rsid w:val="00FA0752"/>
    <w:rsid w:val="00FA12EC"/>
    <w:rsid w:val="00FA2939"/>
    <w:rsid w:val="00FB1824"/>
    <w:rsid w:val="00FB2D21"/>
    <w:rsid w:val="00FB5ACF"/>
    <w:rsid w:val="00FC036C"/>
    <w:rsid w:val="00FC1777"/>
    <w:rsid w:val="00FC2885"/>
    <w:rsid w:val="00FC4B8D"/>
    <w:rsid w:val="00FD19F4"/>
    <w:rsid w:val="00FE0897"/>
    <w:rsid w:val="00FE2EFA"/>
    <w:rsid w:val="00FE35CC"/>
    <w:rsid w:val="00FE45D4"/>
    <w:rsid w:val="00FF4E6C"/>
    <w:rsid w:val="00FF7225"/>
    <w:rsid w:val="00FF7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186FEA55"/>
  <w15:docId w15:val="{950913C4-8224-4843-8640-76E9359FC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5BCD"/>
    <w:pPr>
      <w:ind w:left="0" w:firstLine="0"/>
    </w:pPr>
    <w:rPr>
      <w:rFonts w:ascii="Times New Roman" w:eastAsia="Times New Roman" w:hAnsi="Times New Roman" w:cs="Times New Roman"/>
      <w:sz w:val="20"/>
      <w:szCs w:val="20"/>
      <w:lang w:eastAsia="fr-CA"/>
    </w:rPr>
  </w:style>
  <w:style w:type="paragraph" w:styleId="Titre1">
    <w:name w:val="heading 1"/>
    <w:basedOn w:val="Normal"/>
    <w:next w:val="Normal"/>
    <w:link w:val="Titre1Car"/>
    <w:qFormat/>
    <w:rsid w:val="00465BCD"/>
    <w:pPr>
      <w:keepNext/>
      <w:outlineLvl w:val="0"/>
    </w:pPr>
    <w:rPr>
      <w:i/>
    </w:rPr>
  </w:style>
  <w:style w:type="paragraph" w:styleId="Titre2">
    <w:name w:val="heading 2"/>
    <w:basedOn w:val="Normal"/>
    <w:next w:val="Normal"/>
    <w:link w:val="Titre2Car"/>
    <w:unhideWhenUsed/>
    <w:qFormat/>
    <w:rsid w:val="00747B1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9"/>
    <w:unhideWhenUsed/>
    <w:qFormat/>
    <w:rsid w:val="00747B1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qFormat/>
    <w:rsid w:val="00465BCD"/>
    <w:pPr>
      <w:keepNext/>
      <w:tabs>
        <w:tab w:val="left" w:pos="709"/>
        <w:tab w:val="left" w:pos="1276"/>
      </w:tabs>
      <w:spacing w:before="240"/>
      <w:outlineLvl w:val="3"/>
    </w:pPr>
    <w:rPr>
      <w:sz w:val="28"/>
    </w:rPr>
  </w:style>
  <w:style w:type="paragraph" w:styleId="Titre5">
    <w:name w:val="heading 5"/>
    <w:basedOn w:val="Normal"/>
    <w:next w:val="Normal"/>
    <w:link w:val="Titre5Car"/>
    <w:unhideWhenUsed/>
    <w:qFormat/>
    <w:rsid w:val="00747B1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qFormat/>
    <w:rsid w:val="00465BCD"/>
    <w:pPr>
      <w:keepNext/>
      <w:outlineLvl w:val="5"/>
    </w:pPr>
    <w:rPr>
      <w:b/>
      <w:smallCaps/>
      <w:sz w:val="32"/>
    </w:rPr>
  </w:style>
  <w:style w:type="paragraph" w:styleId="Titre7">
    <w:name w:val="heading 7"/>
    <w:basedOn w:val="Normal"/>
    <w:next w:val="Normal"/>
    <w:link w:val="Titre7Car"/>
    <w:qFormat/>
    <w:rsid w:val="00EB4EE7"/>
    <w:pPr>
      <w:keepNext/>
      <w:tabs>
        <w:tab w:val="left" w:pos="567"/>
      </w:tabs>
      <w:outlineLvl w:val="6"/>
    </w:pPr>
    <w:rPr>
      <w:i/>
      <w:sz w:val="22"/>
      <w:lang w:eastAsia="fr-FR"/>
    </w:rPr>
  </w:style>
  <w:style w:type="paragraph" w:styleId="Titre8">
    <w:name w:val="heading 8"/>
    <w:basedOn w:val="Normal"/>
    <w:next w:val="Normal"/>
    <w:link w:val="Titre8Car"/>
    <w:unhideWhenUsed/>
    <w:qFormat/>
    <w:rsid w:val="005C587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qFormat/>
    <w:rsid w:val="00EB4EE7"/>
    <w:pPr>
      <w:keepNext/>
      <w:jc w:val="center"/>
      <w:outlineLvl w:val="8"/>
    </w:pPr>
    <w:rPr>
      <w:b/>
      <w:smallCaps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465BCD"/>
    <w:rPr>
      <w:rFonts w:ascii="Times New Roman" w:eastAsia="Times New Roman" w:hAnsi="Times New Roman" w:cs="Times New Roman"/>
      <w:i/>
      <w:sz w:val="20"/>
      <w:szCs w:val="20"/>
      <w:lang w:eastAsia="fr-CA"/>
    </w:rPr>
  </w:style>
  <w:style w:type="character" w:customStyle="1" w:styleId="Titre4Car">
    <w:name w:val="Titre 4 Car"/>
    <w:basedOn w:val="Policepardfaut"/>
    <w:link w:val="Titre4"/>
    <w:rsid w:val="00465BCD"/>
    <w:rPr>
      <w:rFonts w:ascii="Times New Roman" w:eastAsia="Times New Roman" w:hAnsi="Times New Roman" w:cs="Times New Roman"/>
      <w:sz w:val="28"/>
      <w:szCs w:val="20"/>
      <w:lang w:eastAsia="fr-CA"/>
    </w:rPr>
  </w:style>
  <w:style w:type="character" w:customStyle="1" w:styleId="Titre6Car">
    <w:name w:val="Titre 6 Car"/>
    <w:basedOn w:val="Policepardfaut"/>
    <w:link w:val="Titre6"/>
    <w:rsid w:val="00465BCD"/>
    <w:rPr>
      <w:rFonts w:ascii="Times New Roman" w:eastAsia="Times New Roman" w:hAnsi="Times New Roman" w:cs="Times New Roman"/>
      <w:b/>
      <w:smallCaps/>
      <w:sz w:val="32"/>
      <w:szCs w:val="20"/>
      <w:lang w:eastAsia="fr-CA"/>
    </w:rPr>
  </w:style>
  <w:style w:type="paragraph" w:styleId="Pieddepage">
    <w:name w:val="footer"/>
    <w:basedOn w:val="Normal"/>
    <w:link w:val="PieddepageCar"/>
    <w:uiPriority w:val="99"/>
    <w:rsid w:val="00465B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65BCD"/>
    <w:rPr>
      <w:rFonts w:ascii="Times New Roman" w:eastAsia="Times New Roman" w:hAnsi="Times New Roman" w:cs="Times New Roman"/>
      <w:sz w:val="20"/>
      <w:szCs w:val="20"/>
      <w:lang w:eastAsia="fr-CA"/>
    </w:rPr>
  </w:style>
  <w:style w:type="paragraph" w:styleId="En-tte">
    <w:name w:val="header"/>
    <w:basedOn w:val="Normal"/>
    <w:link w:val="En-tteCar"/>
    <w:rsid w:val="00465BCD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rsid w:val="00465BCD"/>
    <w:rPr>
      <w:rFonts w:ascii="Times New Roman" w:eastAsia="Times New Roman" w:hAnsi="Times New Roman" w:cs="Times New Roman"/>
      <w:sz w:val="20"/>
      <w:szCs w:val="20"/>
      <w:lang w:eastAsia="fr-CA"/>
    </w:rPr>
  </w:style>
  <w:style w:type="paragraph" w:styleId="Corpsdetexte">
    <w:name w:val="Body Text"/>
    <w:basedOn w:val="Normal"/>
    <w:link w:val="CorpsdetexteCar"/>
    <w:rsid w:val="00465BCD"/>
    <w:pPr>
      <w:jc w:val="center"/>
    </w:pPr>
    <w:rPr>
      <w:b/>
      <w:sz w:val="24"/>
    </w:rPr>
  </w:style>
  <w:style w:type="character" w:customStyle="1" w:styleId="CorpsdetexteCar">
    <w:name w:val="Corps de texte Car"/>
    <w:basedOn w:val="Policepardfaut"/>
    <w:link w:val="Corpsdetexte"/>
    <w:rsid w:val="00465BCD"/>
    <w:rPr>
      <w:rFonts w:ascii="Times New Roman" w:eastAsia="Times New Roman" w:hAnsi="Times New Roman" w:cs="Times New Roman"/>
      <w:b/>
      <w:sz w:val="24"/>
      <w:szCs w:val="20"/>
      <w:lang w:eastAsia="fr-CA"/>
    </w:rPr>
  </w:style>
  <w:style w:type="paragraph" w:styleId="Corpsdetexte2">
    <w:name w:val="Body Text 2"/>
    <w:basedOn w:val="Normal"/>
    <w:link w:val="Corpsdetexte2Car"/>
    <w:rsid w:val="00465BCD"/>
    <w:pPr>
      <w:spacing w:before="60"/>
      <w:jc w:val="both"/>
    </w:pPr>
    <w:rPr>
      <w:sz w:val="22"/>
    </w:rPr>
  </w:style>
  <w:style w:type="character" w:customStyle="1" w:styleId="Corpsdetexte2Car">
    <w:name w:val="Corps de texte 2 Car"/>
    <w:basedOn w:val="Policepardfaut"/>
    <w:link w:val="Corpsdetexte2"/>
    <w:rsid w:val="00465BCD"/>
    <w:rPr>
      <w:rFonts w:ascii="Times New Roman" w:eastAsia="Times New Roman" w:hAnsi="Times New Roman" w:cs="Times New Roman"/>
      <w:szCs w:val="20"/>
      <w:lang w:eastAsia="fr-CA"/>
    </w:rPr>
  </w:style>
  <w:style w:type="paragraph" w:styleId="Titre">
    <w:name w:val="Title"/>
    <w:basedOn w:val="Normal"/>
    <w:link w:val="TitreCar"/>
    <w:uiPriority w:val="99"/>
    <w:qFormat/>
    <w:rsid w:val="00465BCD"/>
    <w:pPr>
      <w:jc w:val="center"/>
    </w:pPr>
    <w:rPr>
      <w:b/>
      <w:smallCaps/>
      <w:sz w:val="22"/>
    </w:rPr>
  </w:style>
  <w:style w:type="character" w:customStyle="1" w:styleId="TitreCar">
    <w:name w:val="Titre Car"/>
    <w:basedOn w:val="Policepardfaut"/>
    <w:link w:val="Titre"/>
    <w:uiPriority w:val="99"/>
    <w:rsid w:val="00465BCD"/>
    <w:rPr>
      <w:rFonts w:ascii="Times New Roman" w:eastAsia="Times New Roman" w:hAnsi="Times New Roman" w:cs="Times New Roman"/>
      <w:b/>
      <w:smallCaps/>
      <w:szCs w:val="20"/>
      <w:lang w:eastAsia="fr-CA"/>
    </w:rPr>
  </w:style>
  <w:style w:type="paragraph" w:styleId="Textedebulles">
    <w:name w:val="Balloon Text"/>
    <w:basedOn w:val="Normal"/>
    <w:link w:val="TextedebullesCar"/>
    <w:semiHidden/>
    <w:unhideWhenUsed/>
    <w:rsid w:val="00465B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5BCD"/>
    <w:rPr>
      <w:rFonts w:ascii="Tahoma" w:eastAsia="Times New Roman" w:hAnsi="Tahoma" w:cs="Tahoma"/>
      <w:sz w:val="16"/>
      <w:szCs w:val="16"/>
      <w:lang w:eastAsia="fr-CA"/>
    </w:rPr>
  </w:style>
  <w:style w:type="table" w:styleId="Tramecouleur-Accent2">
    <w:name w:val="Colorful Shading Accent 2"/>
    <w:basedOn w:val="TableauNormal"/>
    <w:uiPriority w:val="71"/>
    <w:rsid w:val="001C16EE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-Accent6">
    <w:name w:val="Dark List Accent 6"/>
    <w:basedOn w:val="TableauNormal"/>
    <w:uiPriority w:val="70"/>
    <w:rsid w:val="001C16EE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Listefonce-Accent2">
    <w:name w:val="Dark List Accent 2"/>
    <w:basedOn w:val="TableauNormal"/>
    <w:uiPriority w:val="70"/>
    <w:rsid w:val="001C16EE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paragraph" w:styleId="Commentaire">
    <w:name w:val="annotation text"/>
    <w:basedOn w:val="Normal"/>
    <w:link w:val="CommentaireCar"/>
    <w:uiPriority w:val="99"/>
    <w:semiHidden/>
    <w:rsid w:val="00CB3E07"/>
    <w:rPr>
      <w:lang w:eastAsia="fr-FR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B3E07"/>
    <w:rPr>
      <w:rFonts w:ascii="Times New Roman" w:eastAsia="Times New Roman" w:hAnsi="Times New Roman" w:cs="Times New Roman"/>
      <w:sz w:val="20"/>
      <w:szCs w:val="20"/>
      <w:lang w:eastAsia="fr-FR"/>
    </w:rPr>
  </w:style>
  <w:style w:type="table" w:styleId="Grilledutableau">
    <w:name w:val="Table Grid"/>
    <w:basedOn w:val="TableauNormal"/>
    <w:rsid w:val="006C278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traitcorpsdetexte3">
    <w:name w:val="Body Text Indent 3"/>
    <w:basedOn w:val="Normal"/>
    <w:link w:val="Retraitcorpsdetexte3Car"/>
    <w:unhideWhenUsed/>
    <w:rsid w:val="00212589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212589"/>
    <w:rPr>
      <w:rFonts w:ascii="Times New Roman" w:eastAsia="Times New Roman" w:hAnsi="Times New Roman" w:cs="Times New Roman"/>
      <w:sz w:val="16"/>
      <w:szCs w:val="16"/>
      <w:lang w:eastAsia="fr-CA"/>
    </w:rPr>
  </w:style>
  <w:style w:type="character" w:customStyle="1" w:styleId="Titre8Car">
    <w:name w:val="Titre 8 Car"/>
    <w:basedOn w:val="Policepardfaut"/>
    <w:link w:val="Titre8"/>
    <w:uiPriority w:val="9"/>
    <w:semiHidden/>
    <w:rsid w:val="005C587E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fr-CA"/>
    </w:rPr>
  </w:style>
  <w:style w:type="paragraph" w:styleId="Retraitcorpsdetexte">
    <w:name w:val="Body Text Indent"/>
    <w:basedOn w:val="Normal"/>
    <w:link w:val="RetraitcorpsdetexteCar"/>
    <w:uiPriority w:val="99"/>
    <w:rsid w:val="00275B05"/>
    <w:pPr>
      <w:tabs>
        <w:tab w:val="left" w:pos="294"/>
      </w:tabs>
      <w:spacing w:before="120"/>
      <w:ind w:left="294" w:hanging="294"/>
      <w:jc w:val="both"/>
    </w:pPr>
    <w:rPr>
      <w:rFonts w:ascii="Arial" w:hAnsi="Arial" w:cs="Arial"/>
      <w:sz w:val="22"/>
      <w:szCs w:val="22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275B05"/>
    <w:rPr>
      <w:rFonts w:ascii="Arial" w:eastAsia="Times New Roman" w:hAnsi="Arial" w:cs="Arial"/>
      <w:lang w:eastAsia="fr-FR"/>
    </w:rPr>
  </w:style>
  <w:style w:type="paragraph" w:customStyle="1" w:styleId="listefg">
    <w:name w:val="listefg"/>
    <w:basedOn w:val="Normal"/>
    <w:rsid w:val="00275B05"/>
    <w:pPr>
      <w:tabs>
        <w:tab w:val="left" w:pos="720"/>
      </w:tabs>
      <w:suppressAutoHyphens/>
      <w:spacing w:after="80"/>
      <w:ind w:left="720" w:hanging="720"/>
      <w:jc w:val="both"/>
    </w:pPr>
    <w:rPr>
      <w:spacing w:val="-2"/>
      <w:sz w:val="22"/>
      <w:lang w:eastAsia="fr-FR"/>
    </w:rPr>
  </w:style>
  <w:style w:type="paragraph" w:styleId="Paragraphedeliste">
    <w:name w:val="List Paragraph"/>
    <w:basedOn w:val="Normal"/>
    <w:uiPriority w:val="34"/>
    <w:qFormat/>
    <w:rsid w:val="00CF3391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D28C9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D28C9"/>
    <w:rPr>
      <w:rFonts w:ascii="Times New Roman" w:eastAsia="Times New Roman" w:hAnsi="Times New Roman" w:cs="Times New Roman"/>
      <w:sz w:val="20"/>
      <w:szCs w:val="20"/>
      <w:lang w:eastAsia="fr-CA"/>
    </w:rPr>
  </w:style>
  <w:style w:type="character" w:styleId="Appelnotedebasdep">
    <w:name w:val="footnote reference"/>
    <w:basedOn w:val="Policepardfaut"/>
    <w:uiPriority w:val="99"/>
    <w:semiHidden/>
    <w:unhideWhenUsed/>
    <w:rsid w:val="005D28C9"/>
    <w:rPr>
      <w:vertAlign w:val="superscript"/>
    </w:rPr>
  </w:style>
  <w:style w:type="character" w:customStyle="1" w:styleId="Titre2Car">
    <w:name w:val="Titre 2 Car"/>
    <w:basedOn w:val="Policepardfaut"/>
    <w:link w:val="Titre2"/>
    <w:uiPriority w:val="9"/>
    <w:rsid w:val="00747B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CA"/>
    </w:rPr>
  </w:style>
  <w:style w:type="character" w:customStyle="1" w:styleId="Titre3Car">
    <w:name w:val="Titre 3 Car"/>
    <w:basedOn w:val="Policepardfaut"/>
    <w:link w:val="Titre3"/>
    <w:uiPriority w:val="99"/>
    <w:rsid w:val="00747B1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fr-CA"/>
    </w:rPr>
  </w:style>
  <w:style w:type="character" w:customStyle="1" w:styleId="Titre5Car">
    <w:name w:val="Titre 5 Car"/>
    <w:basedOn w:val="Policepardfaut"/>
    <w:link w:val="Titre5"/>
    <w:uiPriority w:val="9"/>
    <w:rsid w:val="00747B19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fr-CA"/>
    </w:rPr>
  </w:style>
  <w:style w:type="paragraph" w:styleId="Liste">
    <w:name w:val="List"/>
    <w:basedOn w:val="Normal"/>
    <w:uiPriority w:val="99"/>
    <w:unhideWhenUsed/>
    <w:rsid w:val="00747B19"/>
    <w:pPr>
      <w:ind w:left="283" w:hanging="283"/>
      <w:contextualSpacing/>
    </w:pPr>
  </w:style>
  <w:style w:type="paragraph" w:styleId="Listepuces">
    <w:name w:val="List Bullet"/>
    <w:basedOn w:val="Normal"/>
    <w:uiPriority w:val="99"/>
    <w:unhideWhenUsed/>
    <w:rsid w:val="00747B19"/>
    <w:pPr>
      <w:numPr>
        <w:numId w:val="9"/>
      </w:numPr>
      <w:contextualSpacing/>
    </w:pPr>
  </w:style>
  <w:style w:type="paragraph" w:styleId="Retraitcorpset1relig">
    <w:name w:val="Body Text First Indent 2"/>
    <w:basedOn w:val="Retraitcorpsdetexte"/>
    <w:link w:val="Retraitcorpset1religCar"/>
    <w:uiPriority w:val="99"/>
    <w:unhideWhenUsed/>
    <w:rsid w:val="00747B19"/>
    <w:pPr>
      <w:tabs>
        <w:tab w:val="clear" w:pos="294"/>
      </w:tabs>
      <w:spacing w:before="0"/>
      <w:ind w:left="360" w:firstLine="360"/>
      <w:jc w:val="left"/>
    </w:pPr>
    <w:rPr>
      <w:rFonts w:ascii="Times New Roman" w:hAnsi="Times New Roman" w:cs="Times New Roman"/>
      <w:sz w:val="20"/>
      <w:szCs w:val="20"/>
      <w:lang w:eastAsia="fr-CA"/>
    </w:r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rsid w:val="00747B19"/>
    <w:rPr>
      <w:rFonts w:ascii="Times New Roman" w:eastAsia="Times New Roman" w:hAnsi="Times New Roman" w:cs="Times New Roman"/>
      <w:sz w:val="20"/>
      <w:szCs w:val="20"/>
      <w:lang w:eastAsia="fr-CA"/>
    </w:rPr>
  </w:style>
  <w:style w:type="character" w:styleId="Textedelespacerserv">
    <w:name w:val="Placeholder Text"/>
    <w:basedOn w:val="Policepardfaut"/>
    <w:uiPriority w:val="99"/>
    <w:semiHidden/>
    <w:rsid w:val="00FC2885"/>
    <w:rPr>
      <w:color w:val="808080"/>
    </w:rPr>
  </w:style>
  <w:style w:type="character" w:customStyle="1" w:styleId="Titre7Car">
    <w:name w:val="Titre 7 Car"/>
    <w:basedOn w:val="Policepardfaut"/>
    <w:link w:val="Titre7"/>
    <w:rsid w:val="00EB4EE7"/>
    <w:rPr>
      <w:rFonts w:ascii="Times New Roman" w:eastAsia="Times New Roman" w:hAnsi="Times New Roman" w:cs="Times New Roman"/>
      <w:i/>
      <w:szCs w:val="20"/>
      <w:lang w:eastAsia="fr-FR"/>
    </w:rPr>
  </w:style>
  <w:style w:type="character" w:customStyle="1" w:styleId="Titre9Car">
    <w:name w:val="Titre 9 Car"/>
    <w:basedOn w:val="Policepardfaut"/>
    <w:link w:val="Titre9"/>
    <w:rsid w:val="00EB4EE7"/>
    <w:rPr>
      <w:rFonts w:ascii="Times New Roman" w:eastAsia="Times New Roman" w:hAnsi="Times New Roman" w:cs="Times New Roman"/>
      <w:b/>
      <w:smallCaps/>
      <w:szCs w:val="20"/>
      <w:lang w:eastAsia="fr-CA"/>
    </w:rPr>
  </w:style>
  <w:style w:type="character" w:styleId="Numrodepage">
    <w:name w:val="page number"/>
    <w:basedOn w:val="Policepardfaut"/>
    <w:rsid w:val="00EB4EE7"/>
  </w:style>
  <w:style w:type="paragraph" w:customStyle="1" w:styleId="Corpsdetexte21">
    <w:name w:val="Corps de texte 21"/>
    <w:basedOn w:val="Normal"/>
    <w:rsid w:val="00EB4EE7"/>
    <w:pPr>
      <w:tabs>
        <w:tab w:val="left" w:pos="270"/>
      </w:tabs>
      <w:spacing w:before="60"/>
      <w:ind w:left="270" w:hanging="270"/>
      <w:jc w:val="both"/>
    </w:pPr>
    <w:rPr>
      <w:sz w:val="22"/>
    </w:rPr>
  </w:style>
  <w:style w:type="paragraph" w:styleId="Corpsdetexte3">
    <w:name w:val="Body Text 3"/>
    <w:basedOn w:val="Normal"/>
    <w:link w:val="Corpsdetexte3Car"/>
    <w:rsid w:val="00EB4EE7"/>
    <w:pPr>
      <w:tabs>
        <w:tab w:val="left" w:pos="567"/>
      </w:tabs>
      <w:jc w:val="both"/>
    </w:pPr>
    <w:rPr>
      <w:sz w:val="22"/>
    </w:rPr>
  </w:style>
  <w:style w:type="character" w:customStyle="1" w:styleId="Corpsdetexte3Car">
    <w:name w:val="Corps de texte 3 Car"/>
    <w:basedOn w:val="Policepardfaut"/>
    <w:link w:val="Corpsdetexte3"/>
    <w:rsid w:val="00EB4EE7"/>
    <w:rPr>
      <w:rFonts w:ascii="Times New Roman" w:eastAsia="Times New Roman" w:hAnsi="Times New Roman" w:cs="Times New Roman"/>
      <w:szCs w:val="20"/>
      <w:lang w:eastAsia="fr-CA"/>
    </w:rPr>
  </w:style>
  <w:style w:type="paragraph" w:styleId="Retraitcorpsdetexte2">
    <w:name w:val="Body Text Indent 2"/>
    <w:basedOn w:val="Normal"/>
    <w:link w:val="Retraitcorpsdetexte2Car"/>
    <w:rsid w:val="00EB4EE7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rsid w:val="00EB4EE7"/>
    <w:rPr>
      <w:rFonts w:ascii="Times New Roman" w:eastAsia="Times New Roman" w:hAnsi="Times New Roman" w:cs="Times New Roman"/>
      <w:sz w:val="20"/>
      <w:szCs w:val="20"/>
      <w:lang w:eastAsia="fr-CA"/>
    </w:rPr>
  </w:style>
  <w:style w:type="character" w:styleId="Marquedecommentaire">
    <w:name w:val="annotation reference"/>
    <w:basedOn w:val="Policepardfaut"/>
    <w:uiPriority w:val="99"/>
    <w:semiHidden/>
    <w:rsid w:val="00EB4EE7"/>
    <w:rPr>
      <w:sz w:val="16"/>
    </w:rPr>
  </w:style>
  <w:style w:type="paragraph" w:styleId="Explorateurdedocuments">
    <w:name w:val="Document Map"/>
    <w:basedOn w:val="Normal"/>
    <w:link w:val="ExplorateurdedocumentsCar"/>
    <w:semiHidden/>
    <w:rsid w:val="00EB4EE7"/>
    <w:pPr>
      <w:shd w:val="clear" w:color="auto" w:fill="000080"/>
    </w:pPr>
    <w:rPr>
      <w:rFonts w:ascii="Tahoma" w:hAnsi="Tahoma"/>
      <w:sz w:val="24"/>
      <w:lang w:eastAsia="fr-FR"/>
    </w:rPr>
  </w:style>
  <w:style w:type="character" w:customStyle="1" w:styleId="ExplorateurdedocumentsCar">
    <w:name w:val="Explorateur de documents Car"/>
    <w:basedOn w:val="Policepardfaut"/>
    <w:link w:val="Explorateurdedocuments"/>
    <w:semiHidden/>
    <w:rsid w:val="00EB4EE7"/>
    <w:rPr>
      <w:rFonts w:ascii="Tahoma" w:eastAsia="Times New Roman" w:hAnsi="Tahoma" w:cs="Times New Roman"/>
      <w:sz w:val="24"/>
      <w:szCs w:val="20"/>
      <w:shd w:val="clear" w:color="auto" w:fill="000080"/>
      <w:lang w:eastAsia="fr-FR"/>
    </w:rPr>
  </w:style>
  <w:style w:type="paragraph" w:styleId="Sous-titre">
    <w:name w:val="Subtitle"/>
    <w:basedOn w:val="Normal"/>
    <w:link w:val="Sous-titreCar"/>
    <w:uiPriority w:val="99"/>
    <w:qFormat/>
    <w:rsid w:val="00EB4EE7"/>
    <w:pPr>
      <w:jc w:val="center"/>
    </w:pPr>
    <w:rPr>
      <w:b/>
      <w:sz w:val="28"/>
      <w:lang w:eastAsia="fr-FR"/>
    </w:rPr>
  </w:style>
  <w:style w:type="character" w:customStyle="1" w:styleId="Sous-titreCar">
    <w:name w:val="Sous-titre Car"/>
    <w:basedOn w:val="Policepardfaut"/>
    <w:link w:val="Sous-titre"/>
    <w:uiPriority w:val="99"/>
    <w:rsid w:val="00EB4EE7"/>
    <w:rPr>
      <w:rFonts w:ascii="Times New Roman" w:eastAsia="Times New Roman" w:hAnsi="Times New Roman" w:cs="Times New Roman"/>
      <w:b/>
      <w:sz w:val="28"/>
      <w:szCs w:val="20"/>
      <w:lang w:eastAsia="fr-FR"/>
    </w:rPr>
  </w:style>
  <w:style w:type="paragraph" w:customStyle="1" w:styleId="FDTitre2">
    <w:name w:val="FD Titre 2"/>
    <w:autoRedefine/>
    <w:rsid w:val="00EB4EE7"/>
    <w:pPr>
      <w:spacing w:before="360" w:after="360"/>
      <w:ind w:left="0" w:firstLine="0"/>
      <w:jc w:val="center"/>
    </w:pPr>
    <w:rPr>
      <w:rFonts w:ascii="Arial Gras" w:eastAsia="Times New Roman" w:hAnsi="Arial Gras" w:cs="Times New Roman"/>
      <w:b/>
      <w:bCs/>
      <w:smallCaps/>
      <w:sz w:val="28"/>
      <w:lang w:eastAsia="fr-FR"/>
    </w:rPr>
  </w:style>
  <w:style w:type="paragraph" w:styleId="Notedefin">
    <w:name w:val="endnote text"/>
    <w:basedOn w:val="Normal"/>
    <w:link w:val="NotedefinCar"/>
    <w:uiPriority w:val="99"/>
    <w:rsid w:val="00EB4EE7"/>
  </w:style>
  <w:style w:type="character" w:customStyle="1" w:styleId="NotedefinCar">
    <w:name w:val="Note de fin Car"/>
    <w:basedOn w:val="Policepardfaut"/>
    <w:link w:val="Notedefin"/>
    <w:uiPriority w:val="99"/>
    <w:rsid w:val="00EB4EE7"/>
    <w:rPr>
      <w:rFonts w:ascii="Times New Roman" w:eastAsia="Times New Roman" w:hAnsi="Times New Roman" w:cs="Times New Roman"/>
      <w:sz w:val="20"/>
      <w:szCs w:val="20"/>
      <w:lang w:eastAsia="fr-CA"/>
    </w:rPr>
  </w:style>
  <w:style w:type="character" w:styleId="Appeldenotedefin">
    <w:name w:val="endnote reference"/>
    <w:basedOn w:val="Policepardfaut"/>
    <w:uiPriority w:val="99"/>
    <w:rsid w:val="00EB4EE7"/>
    <w:rPr>
      <w:vertAlign w:val="superscript"/>
    </w:rPr>
  </w:style>
  <w:style w:type="paragraph" w:styleId="Sansinterligne">
    <w:name w:val="No Spacing"/>
    <w:uiPriority w:val="1"/>
    <w:qFormat/>
    <w:rsid w:val="00EB4EE7"/>
    <w:pPr>
      <w:ind w:left="0" w:firstLine="0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EB4EE7"/>
    <w:rPr>
      <w:b/>
      <w:bCs/>
      <w:lang w:eastAsia="fr-CA"/>
    </w:rPr>
  </w:style>
  <w:style w:type="character" w:customStyle="1" w:styleId="ObjetducommentaireCar">
    <w:name w:val="Objet du commentaire Car"/>
    <w:basedOn w:val="CommentaireCar"/>
    <w:link w:val="Objetducommentaire"/>
    <w:rsid w:val="00EB4EE7"/>
    <w:rPr>
      <w:rFonts w:ascii="Times New Roman" w:eastAsia="Times New Roman" w:hAnsi="Times New Roman" w:cs="Times New Roman"/>
      <w:b/>
      <w:bCs/>
      <w:sz w:val="20"/>
      <w:szCs w:val="20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EDP\CLASSEUR%20RAC\APIS\TES%20351.A0\Admission\Formation%20et%20exp&#233;rience%20suffisantes\_Mod&#232;le_Base%20d'admission%20SUF_Fevrier%202016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77FEA-DA9A-428C-9AA9-511C74E2B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_Modèle_Base d'admission SUF_Fevrier 2016.dotx</Template>
  <TotalTime>0</TotalTime>
  <Pages>1</Pages>
  <Words>121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Service informatique</Company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Geneviève Deschênes</dc:creator>
  <cp:keywords/>
  <dc:description/>
  <cp:lastModifiedBy>Jacques Bouchard</cp:lastModifiedBy>
  <cp:revision>3</cp:revision>
  <cp:lastPrinted>2016-02-05T14:49:00Z</cp:lastPrinted>
  <dcterms:created xsi:type="dcterms:W3CDTF">2018-02-19T14:58:00Z</dcterms:created>
  <dcterms:modified xsi:type="dcterms:W3CDTF">2018-06-19T13:45:00Z</dcterms:modified>
</cp:coreProperties>
</file>