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297" w:rsidRDefault="00DC7BED" w:rsidP="000A4528">
      <w:pPr>
        <w:jc w:val="right"/>
        <w:rPr>
          <w:rFonts w:ascii="Arial" w:hAnsi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06A110" wp14:editId="4C5DB4A2">
                <wp:simplePos x="0" y="0"/>
                <wp:positionH relativeFrom="margin">
                  <wp:posOffset>-191729</wp:posOffset>
                </wp:positionH>
                <wp:positionV relativeFrom="paragraph">
                  <wp:posOffset>-126484</wp:posOffset>
                </wp:positionV>
                <wp:extent cx="7407298" cy="572323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7298" cy="572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C07" w:rsidRPr="006261D5" w:rsidRDefault="00AB4C07" w:rsidP="00AB4C07">
                            <w:pP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22"/>
                                <w:sz w:val="32"/>
                                <w:szCs w:val="32"/>
                              </w:rPr>
                            </w:pPr>
                            <w:r w:rsidRPr="006261D5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22"/>
                                <w:sz w:val="32"/>
                                <w:szCs w:val="32"/>
                              </w:rPr>
                              <w:t>ADMISSION EN VERTU D’UNE ADMISSION PASSÉE DANS UN PROGRAMME DE DEC</w:t>
                            </w:r>
                          </w:p>
                          <w:p w:rsidR="00AB4C07" w:rsidRPr="00DC7BED" w:rsidRDefault="00AB4C07" w:rsidP="00AB4C07">
                            <w:pPr>
                              <w:rPr>
                                <w:color w:val="FFFFFF" w:themeColor="background1"/>
                                <w:spacing w:val="2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6A110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-15.1pt;margin-top:-9.95pt;width:583.25pt;height:45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" filled="f" stroked="f">
                <v:textbox>
                  <w:txbxContent>
                    <w:p w:rsidR="00AB4C07" w:rsidRPr="006261D5" w:rsidRDefault="00AB4C07" w:rsidP="00AB4C07">
                      <w:pPr>
                        <w:rPr>
                          <w:rFonts w:asciiTheme="minorHAnsi" w:hAnsiTheme="minorHAnsi" w:cstheme="minorHAnsi"/>
                          <w:color w:val="FFFFFF" w:themeColor="background1"/>
                          <w:spacing w:val="22"/>
                          <w:sz w:val="32"/>
                          <w:szCs w:val="32"/>
                        </w:rPr>
                      </w:pPr>
                      <w:r w:rsidRPr="006261D5">
                        <w:rPr>
                          <w:rFonts w:asciiTheme="minorHAnsi" w:hAnsiTheme="minorHAnsi" w:cstheme="minorHAnsi"/>
                          <w:color w:val="FFFFFF" w:themeColor="background1"/>
                          <w:spacing w:val="22"/>
                          <w:sz w:val="32"/>
                          <w:szCs w:val="32"/>
                        </w:rPr>
                        <w:t>ADMISSION EN VERTU D’UNE ADMISSION PASSÉE DANS UN PROGRAMME DE DEC</w:t>
                      </w:r>
                    </w:p>
                    <w:p w:rsidR="00AB4C07" w:rsidRPr="00DC7BED" w:rsidRDefault="00AB4C07" w:rsidP="00AB4C07">
                      <w:pPr>
                        <w:rPr>
                          <w:color w:val="FFFFFF" w:themeColor="background1"/>
                          <w:spacing w:val="22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7B48">
        <w:rPr>
          <w:noProof/>
        </w:rPr>
        <w:drawing>
          <wp:anchor distT="0" distB="0" distL="114300" distR="114300" simplePos="0" relativeHeight="251661312" behindDoc="0" locked="0" layoutInCell="1" allowOverlap="1" wp14:anchorId="0AF78E12" wp14:editId="56120215">
            <wp:simplePos x="0" y="0"/>
            <wp:positionH relativeFrom="margin">
              <wp:posOffset>-101193</wp:posOffset>
            </wp:positionH>
            <wp:positionV relativeFrom="margin">
              <wp:posOffset>-449580</wp:posOffset>
            </wp:positionV>
            <wp:extent cx="1043940" cy="233680"/>
            <wp:effectExtent l="0" t="0" r="3810" b="0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528" w:rsidRDefault="000A4528">
      <w:pPr>
        <w:ind w:left="357" w:hanging="357"/>
        <w:rPr>
          <w:rFonts w:ascii="Arial" w:hAnsi="Arial"/>
          <w:b/>
          <w:sz w:val="28"/>
        </w:rPr>
      </w:pPr>
    </w:p>
    <w:p w:rsidR="00AB4C07" w:rsidRDefault="00AB4C07">
      <w:pPr>
        <w:ind w:left="357" w:hanging="357"/>
        <w:rPr>
          <w:rFonts w:ascii="Arial" w:hAnsi="Arial" w:cs="Arial"/>
          <w:caps/>
          <w:sz w:val="22"/>
          <w:szCs w:val="22"/>
        </w:rPr>
      </w:pPr>
    </w:p>
    <w:p w:rsidR="00CD1FE2" w:rsidRDefault="00CD1FE2">
      <w:pPr>
        <w:ind w:left="357" w:hanging="357"/>
        <w:rPr>
          <w:rFonts w:ascii="Arial" w:hAnsi="Arial" w:cs="Arial"/>
          <w:caps/>
          <w:sz w:val="22"/>
          <w:szCs w:val="22"/>
        </w:rPr>
      </w:pPr>
    </w:p>
    <w:p w:rsidR="00CD1FE2" w:rsidRPr="001B5316" w:rsidRDefault="00CD1FE2">
      <w:pPr>
        <w:ind w:left="357" w:hanging="357"/>
        <w:rPr>
          <w:rFonts w:ascii="Arial" w:hAnsi="Arial" w:cs="Arial"/>
          <w:caps/>
          <w:sz w:val="22"/>
          <w:szCs w:val="22"/>
        </w:rPr>
      </w:pPr>
    </w:p>
    <w:tbl>
      <w:tblPr>
        <w:tblW w:w="4977" w:type="pct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3969"/>
        <w:gridCol w:w="1135"/>
        <w:gridCol w:w="4676"/>
      </w:tblGrid>
      <w:tr w:rsidR="00F95B5B" w:rsidRPr="00E837CB" w:rsidTr="00DC7BED">
        <w:trPr>
          <w:trHeight w:val="245"/>
          <w:jc w:val="center"/>
        </w:trPr>
        <w:tc>
          <w:tcPr>
            <w:tcW w:w="338" w:type="pct"/>
          </w:tcPr>
          <w:p w:rsidR="00F95B5B" w:rsidRPr="00E837CB" w:rsidRDefault="00F95B5B" w:rsidP="006F4AD9">
            <w:pPr>
              <w:spacing w:before="60" w:after="60"/>
              <w:ind w:left="-104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D.A.</w:t>
            </w:r>
          </w:p>
        </w:tc>
        <w:tc>
          <w:tcPr>
            <w:tcW w:w="1892" w:type="pct"/>
            <w:tcBorders>
              <w:bottom w:val="single" w:sz="4" w:space="0" w:color="auto"/>
            </w:tcBorders>
          </w:tcPr>
          <w:p w:rsidR="00F95B5B" w:rsidRPr="00E837CB" w:rsidRDefault="00F95B5B" w:rsidP="00F95B5B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41" w:type="pct"/>
          </w:tcPr>
          <w:p w:rsidR="00F95B5B" w:rsidRPr="00E837CB" w:rsidRDefault="00F95B5B" w:rsidP="00F95B5B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Session :</w:t>
            </w:r>
          </w:p>
        </w:tc>
        <w:tc>
          <w:tcPr>
            <w:tcW w:w="2229" w:type="pct"/>
            <w:tcBorders>
              <w:bottom w:val="single" w:sz="4" w:space="0" w:color="auto"/>
            </w:tcBorders>
          </w:tcPr>
          <w:p w:rsidR="00F95B5B" w:rsidRPr="00E837CB" w:rsidRDefault="00F95B5B" w:rsidP="00F95B5B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1B5316" w:rsidRPr="001B5316" w:rsidRDefault="001B5316" w:rsidP="001B5316">
      <w:pPr>
        <w:rPr>
          <w:rFonts w:ascii="Arial" w:hAnsi="Arial" w:cs="Arial"/>
          <w:sz w:val="22"/>
          <w:szCs w:val="22"/>
        </w:rPr>
      </w:pPr>
    </w:p>
    <w:tbl>
      <w:tblPr>
        <w:tblW w:w="4977" w:type="pct"/>
        <w:jc w:val="center"/>
        <w:tblLayout w:type="fixed"/>
        <w:tblLook w:val="04A0" w:firstRow="1" w:lastRow="0" w:firstColumn="1" w:lastColumn="0" w:noHBand="0" w:noVBand="1"/>
      </w:tblPr>
      <w:tblGrid>
        <w:gridCol w:w="852"/>
        <w:gridCol w:w="3827"/>
        <w:gridCol w:w="1135"/>
        <w:gridCol w:w="4676"/>
      </w:tblGrid>
      <w:tr w:rsidR="006E2EF5" w:rsidRPr="00E837CB" w:rsidTr="00DC7BED">
        <w:trPr>
          <w:trHeight w:val="245"/>
          <w:jc w:val="center"/>
        </w:trPr>
        <w:tc>
          <w:tcPr>
            <w:tcW w:w="406" w:type="pct"/>
          </w:tcPr>
          <w:p w:rsidR="006E2EF5" w:rsidRPr="00E837CB" w:rsidRDefault="006E2EF5" w:rsidP="006F4AD9">
            <w:pPr>
              <w:spacing w:before="60" w:after="60"/>
              <w:ind w:left="-104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Nom :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:rsidR="006E2EF5" w:rsidRPr="00E837CB" w:rsidRDefault="006E2EF5" w:rsidP="00983DFE">
            <w:pPr>
              <w:spacing w:before="60" w:after="60"/>
              <w:ind w:right="173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41" w:type="pct"/>
          </w:tcPr>
          <w:p w:rsidR="006E2EF5" w:rsidRPr="00E837CB" w:rsidRDefault="006E2EF5" w:rsidP="00BE2A18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Prénom :</w:t>
            </w:r>
          </w:p>
        </w:tc>
        <w:tc>
          <w:tcPr>
            <w:tcW w:w="2229" w:type="pct"/>
            <w:tcBorders>
              <w:bottom w:val="single" w:sz="4" w:space="0" w:color="auto"/>
            </w:tcBorders>
          </w:tcPr>
          <w:p w:rsidR="006E2EF5" w:rsidRPr="00E837CB" w:rsidRDefault="006E2EF5" w:rsidP="00BE2A18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6E2EF5" w:rsidRPr="001B5316" w:rsidRDefault="006E2EF5" w:rsidP="006E2EF5">
      <w:pPr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tblpY="1"/>
        <w:tblOverlap w:val="never"/>
        <w:tblW w:w="22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2411"/>
      </w:tblGrid>
      <w:tr w:rsidR="00282297" w:rsidRPr="00E837CB" w:rsidTr="00E837CB">
        <w:trPr>
          <w:cantSplit/>
        </w:trPr>
        <w:tc>
          <w:tcPr>
            <w:tcW w:w="242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82297" w:rsidRPr="00E837CB" w:rsidRDefault="00282297" w:rsidP="006F4AD9">
            <w:pPr>
              <w:spacing w:before="60"/>
              <w:ind w:left="-73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Date de naissance :</w:t>
            </w:r>
          </w:p>
          <w:p w:rsidR="003162BD" w:rsidRPr="00E837CB" w:rsidRDefault="006F4AD9" w:rsidP="00AB4C07">
            <w:pPr>
              <w:spacing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="003162BD" w:rsidRPr="00E837CB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spellStart"/>
            <w:r w:rsidR="003162BD" w:rsidRPr="00E837CB">
              <w:rPr>
                <w:rFonts w:asciiTheme="minorHAnsi" w:hAnsiTheme="minorHAnsi" w:cstheme="minorHAnsi"/>
                <w:sz w:val="22"/>
                <w:szCs w:val="22"/>
              </w:rPr>
              <w:t>jj</w:t>
            </w:r>
            <w:proofErr w:type="spellEnd"/>
            <w:r w:rsidR="003162BD" w:rsidRPr="00E837CB">
              <w:rPr>
                <w:rFonts w:asciiTheme="minorHAnsi" w:hAnsiTheme="minorHAnsi" w:cstheme="minorHAnsi"/>
                <w:sz w:val="22"/>
                <w:szCs w:val="22"/>
              </w:rPr>
              <w:t>/mm/</w:t>
            </w:r>
            <w:proofErr w:type="spellStart"/>
            <w:r w:rsidR="003162BD" w:rsidRPr="00E837CB">
              <w:rPr>
                <w:rFonts w:asciiTheme="minorHAnsi" w:hAnsiTheme="minorHAnsi" w:cstheme="minorHAnsi"/>
                <w:sz w:val="22"/>
                <w:szCs w:val="22"/>
              </w:rPr>
              <w:t>aaaa</w:t>
            </w:r>
            <w:proofErr w:type="spellEnd"/>
            <w:r w:rsidR="003162BD" w:rsidRPr="00E837CB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257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82297" w:rsidRPr="00E837CB" w:rsidRDefault="00AB4C07" w:rsidP="00AB4C07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r w:rsidR="008524A5"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8524A5"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F2562B"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/ </w:t>
            </w: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8524A5"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       </w:t>
            </w:r>
            <w:r w:rsidR="00F2562B"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/ </w:t>
            </w:r>
          </w:p>
        </w:tc>
      </w:tr>
    </w:tbl>
    <w:p w:rsidR="001B5316" w:rsidRDefault="00AB4C07" w:rsidP="001B531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textWrapping" w:clear="all"/>
      </w:r>
    </w:p>
    <w:tbl>
      <w:tblPr>
        <w:tblW w:w="4977" w:type="pct"/>
        <w:jc w:val="center"/>
        <w:tblLayout w:type="fixed"/>
        <w:tblLook w:val="04A0" w:firstRow="1" w:lastRow="0" w:firstColumn="1" w:lastColumn="0" w:noHBand="0" w:noVBand="1"/>
      </w:tblPr>
      <w:tblGrid>
        <w:gridCol w:w="2409"/>
        <w:gridCol w:w="8081"/>
      </w:tblGrid>
      <w:tr w:rsidR="005E3B42" w:rsidRPr="00E837CB" w:rsidTr="006F4AD9">
        <w:trPr>
          <w:trHeight w:val="245"/>
          <w:jc w:val="center"/>
        </w:trPr>
        <w:tc>
          <w:tcPr>
            <w:tcW w:w="1148" w:type="pct"/>
          </w:tcPr>
          <w:p w:rsidR="005E3B42" w:rsidRPr="00E837CB" w:rsidRDefault="005E3B42" w:rsidP="006F4AD9">
            <w:pPr>
              <w:spacing w:before="60" w:after="60"/>
              <w:ind w:left="-104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Programme </w:t>
            </w:r>
            <w:r w:rsidR="00983DFE"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d’études </w:t>
            </w: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tc>
          <w:tcPr>
            <w:tcW w:w="3852" w:type="pct"/>
            <w:tcBorders>
              <w:bottom w:val="single" w:sz="4" w:space="0" w:color="auto"/>
            </w:tcBorders>
          </w:tcPr>
          <w:p w:rsidR="005E3B42" w:rsidRPr="00E837CB" w:rsidRDefault="005E3B42" w:rsidP="005E3B42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GoBack"/>
            <w:bookmarkEnd w:id="0"/>
          </w:p>
        </w:tc>
      </w:tr>
    </w:tbl>
    <w:p w:rsidR="00307E82" w:rsidRDefault="00307E82" w:rsidP="00EF49AD">
      <w:pPr>
        <w:rPr>
          <w:rFonts w:ascii="Arial" w:hAnsi="Arial" w:cs="Arial"/>
          <w:caps/>
          <w:sz w:val="22"/>
          <w:szCs w:val="22"/>
        </w:rPr>
      </w:pPr>
    </w:p>
    <w:p w:rsidR="00E837CB" w:rsidRPr="00E837CB" w:rsidRDefault="00E837CB" w:rsidP="00EF49AD">
      <w:pPr>
        <w:rPr>
          <w:rFonts w:ascii="Arial" w:hAnsi="Arial" w:cs="Arial"/>
          <w:caps/>
          <w:sz w:val="8"/>
          <w:szCs w:val="8"/>
        </w:rPr>
      </w:pPr>
    </w:p>
    <w:p w:rsidR="00307E82" w:rsidRPr="00E837CB" w:rsidRDefault="00826A58" w:rsidP="00EF49AD">
      <w:pPr>
        <w:rPr>
          <w:rFonts w:asciiTheme="minorHAnsi" w:hAnsiTheme="minorHAnsi" w:cstheme="minorHAnsi"/>
          <w:sz w:val="22"/>
          <w:szCs w:val="22"/>
        </w:rPr>
      </w:pPr>
      <w:r w:rsidRPr="00E837CB">
        <w:rPr>
          <w:rFonts w:asciiTheme="minorHAnsi" w:hAnsiTheme="minorHAnsi" w:cstheme="minorHAnsi"/>
          <w:sz w:val="22"/>
          <w:szCs w:val="22"/>
        </w:rPr>
        <w:t xml:space="preserve">La personne dont le nom apparaît ci-dessus a déjà été admise dans un programme menant au </w:t>
      </w:r>
      <w:r w:rsidR="001658D7" w:rsidRPr="00E837CB">
        <w:rPr>
          <w:rFonts w:asciiTheme="minorHAnsi" w:hAnsiTheme="minorHAnsi" w:cstheme="minorHAnsi"/>
          <w:sz w:val="22"/>
          <w:szCs w:val="22"/>
        </w:rPr>
        <w:t>DEC</w:t>
      </w:r>
      <w:r w:rsidRPr="00E837CB">
        <w:rPr>
          <w:rFonts w:asciiTheme="minorHAnsi" w:hAnsiTheme="minorHAnsi" w:cstheme="minorHAnsi"/>
          <w:sz w:val="22"/>
          <w:szCs w:val="22"/>
        </w:rPr>
        <w:t>.</w:t>
      </w:r>
    </w:p>
    <w:p w:rsidR="00C42688" w:rsidRPr="00E837CB" w:rsidRDefault="00C42688" w:rsidP="00EF49AD">
      <w:pPr>
        <w:rPr>
          <w:rFonts w:asciiTheme="minorHAnsi" w:hAnsiTheme="minorHAnsi" w:cstheme="minorHAnsi"/>
          <w:caps/>
          <w:sz w:val="22"/>
          <w:szCs w:val="22"/>
        </w:rPr>
      </w:pPr>
    </w:p>
    <w:p w:rsidR="00307E82" w:rsidRPr="00E837CB" w:rsidRDefault="00826A58" w:rsidP="00E837CB">
      <w:pPr>
        <w:spacing w:after="40"/>
        <w:rPr>
          <w:rFonts w:asciiTheme="minorHAnsi" w:hAnsiTheme="minorHAnsi" w:cstheme="minorHAnsi"/>
          <w:sz w:val="22"/>
          <w:szCs w:val="22"/>
        </w:rPr>
      </w:pPr>
      <w:r w:rsidRPr="00E837CB">
        <w:rPr>
          <w:rFonts w:asciiTheme="minorHAnsi" w:hAnsiTheme="minorHAnsi" w:cstheme="minorHAnsi"/>
          <w:sz w:val="22"/>
          <w:szCs w:val="22"/>
        </w:rPr>
        <w:t>Admission antérieure</w:t>
      </w:r>
      <w:r w:rsidR="00437195" w:rsidRPr="00E837CB">
        <w:rPr>
          <w:rFonts w:asciiTheme="minorHAnsi" w:hAnsiTheme="minorHAnsi" w:cstheme="minorHAnsi"/>
          <w:sz w:val="22"/>
          <w:szCs w:val="22"/>
        </w:rPr>
        <w:t> :</w:t>
      </w:r>
    </w:p>
    <w:tbl>
      <w:tblPr>
        <w:tblW w:w="5000" w:type="pct"/>
        <w:jc w:val="center"/>
        <w:tblBorders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28"/>
      </w:tblGrid>
      <w:tr w:rsidR="00F95B5B" w:rsidRPr="00E837CB" w:rsidTr="005F3D8B">
        <w:trPr>
          <w:trHeight w:val="245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5B5B" w:rsidRPr="00E837CB" w:rsidRDefault="005F3D8B" w:rsidP="00AB4C07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Nom du programme </w:t>
            </w:r>
            <w:r w:rsidR="006F4AD9" w:rsidRPr="00E837CB">
              <w:rPr>
                <w:rFonts w:asciiTheme="minorHAnsi" w:hAnsiTheme="minorHAnsi" w:cstheme="minorHAnsi"/>
                <w:sz w:val="22"/>
                <w:szCs w:val="22"/>
              </w:rPr>
              <w:t>d’études</w:t>
            </w: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:  </w:t>
            </w:r>
          </w:p>
        </w:tc>
      </w:tr>
      <w:tr w:rsidR="00F95B5B" w:rsidRPr="00E837CB" w:rsidTr="005F3D8B">
        <w:trPr>
          <w:trHeight w:val="245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5B5B" w:rsidRPr="00E837CB" w:rsidRDefault="005F3D8B" w:rsidP="00AB4C07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Première session d’admission :  A </w:t>
            </w:r>
            <w:r w:rsidR="00AB4C07" w:rsidRPr="00E837CB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_____</w:t>
            </w: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  H </w:t>
            </w:r>
            <w:r w:rsidR="00AB4C07" w:rsidRPr="00E837CB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_____</w:t>
            </w:r>
          </w:p>
        </w:tc>
      </w:tr>
      <w:tr w:rsidR="00F95B5B" w:rsidRPr="00E837CB" w:rsidTr="005F3D8B">
        <w:trPr>
          <w:trHeight w:val="245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5B5B" w:rsidRPr="00E837CB" w:rsidRDefault="005F3D8B" w:rsidP="00AB4C07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Nombre de cours réussi</w:t>
            </w:r>
            <w:r w:rsidR="00463731" w:rsidRPr="00E837CB">
              <w:rPr>
                <w:rFonts w:asciiTheme="minorHAnsi" w:hAnsiTheme="minorHAnsi" w:cstheme="minorHAnsi"/>
                <w:sz w:val="22"/>
                <w:szCs w:val="22"/>
              </w:rPr>
              <w:t>(s)</w:t>
            </w: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 :  </w:t>
            </w:r>
          </w:p>
        </w:tc>
      </w:tr>
      <w:tr w:rsidR="00433ABF" w:rsidRPr="00E837CB" w:rsidTr="00F95B5B">
        <w:tblPrEx>
          <w:tblBorders>
            <w:bottom w:val="none" w:sz="0" w:space="0" w:color="auto"/>
            <w:insideH w:val="none" w:sz="0" w:space="0" w:color="auto"/>
          </w:tblBorders>
        </w:tblPrEx>
        <w:trPr>
          <w:trHeight w:val="221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ABF" w:rsidRPr="00E837CB" w:rsidRDefault="00433ABF" w:rsidP="00AB4C07">
            <w:pPr>
              <w:spacing w:before="60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Commentaires : </w:t>
            </w:r>
          </w:p>
        </w:tc>
      </w:tr>
    </w:tbl>
    <w:p w:rsidR="00307E82" w:rsidRPr="00E837CB" w:rsidRDefault="00307E82" w:rsidP="00EF49AD">
      <w:pPr>
        <w:rPr>
          <w:rFonts w:asciiTheme="minorHAnsi" w:hAnsiTheme="minorHAnsi" w:cstheme="minorHAnsi"/>
          <w:caps/>
          <w:sz w:val="22"/>
          <w:szCs w:val="22"/>
        </w:rPr>
      </w:pPr>
    </w:p>
    <w:p w:rsidR="00307E82" w:rsidRPr="00E837CB" w:rsidRDefault="00093174" w:rsidP="00EF49AD">
      <w:pPr>
        <w:rPr>
          <w:rFonts w:asciiTheme="minorHAnsi" w:hAnsiTheme="minorHAnsi" w:cstheme="minorHAnsi"/>
          <w:caps/>
          <w:sz w:val="22"/>
          <w:szCs w:val="22"/>
        </w:rPr>
      </w:pPr>
      <w:r w:rsidRPr="00E837CB">
        <w:rPr>
          <w:rFonts w:asciiTheme="minorHAnsi" w:hAnsiTheme="minorHAnsi" w:cstheme="minorHAnsi"/>
          <w:caps/>
          <w:sz w:val="22"/>
          <w:szCs w:val="22"/>
        </w:rPr>
        <w:t>REMARQUE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093174" w:rsidRPr="00E837CB" w:rsidTr="00093174">
        <w:tc>
          <w:tcPr>
            <w:tcW w:w="10528" w:type="dxa"/>
          </w:tcPr>
          <w:p w:rsidR="00093174" w:rsidRPr="00E837CB" w:rsidRDefault="00093174" w:rsidP="00463731">
            <w:pPr>
              <w:pStyle w:val="Paragraphedeliste"/>
              <w:numPr>
                <w:ilvl w:val="0"/>
                <w:numId w:val="28"/>
              </w:numPr>
              <w:spacing w:before="120" w:after="120"/>
              <w:ind w:left="312" w:hanging="284"/>
              <w:contextualSpacing w:val="0"/>
              <w:rPr>
                <w:rFonts w:asciiTheme="minorHAnsi" w:hAnsiTheme="minorHAnsi" w:cstheme="minorHAnsi"/>
                <w:caps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Les pièces justificatives sont consignées au dossier de l</w:t>
            </w:r>
            <w:r w:rsidRPr="00E837CB">
              <w:rPr>
                <w:rFonts w:asciiTheme="minorHAnsi" w:hAnsiTheme="minorHAnsi" w:cstheme="minorHAnsi"/>
                <w:caps/>
                <w:sz w:val="22"/>
                <w:szCs w:val="22"/>
              </w:rPr>
              <w:t>’</w:t>
            </w: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étudiant(e)</w:t>
            </w:r>
            <w:r w:rsidRPr="00E837CB">
              <w:rPr>
                <w:rFonts w:asciiTheme="minorHAnsi" w:hAnsiTheme="minorHAnsi" w:cstheme="minorHAnsi"/>
                <w:caps/>
                <w:sz w:val="22"/>
                <w:szCs w:val="22"/>
              </w:rPr>
              <w:t>.</w:t>
            </w:r>
          </w:p>
        </w:tc>
      </w:tr>
    </w:tbl>
    <w:p w:rsidR="00093174" w:rsidRPr="00E837CB" w:rsidRDefault="00093174" w:rsidP="00EF49AD">
      <w:pPr>
        <w:rPr>
          <w:rFonts w:asciiTheme="minorHAnsi" w:hAnsiTheme="minorHAnsi" w:cstheme="minorHAnsi"/>
          <w:caps/>
          <w:sz w:val="22"/>
          <w:szCs w:val="22"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834"/>
        <w:gridCol w:w="3402"/>
        <w:gridCol w:w="4302"/>
      </w:tblGrid>
      <w:tr w:rsidR="004B2F7E" w:rsidRPr="00E837CB" w:rsidTr="00E837CB">
        <w:trPr>
          <w:trHeight w:val="245"/>
          <w:jc w:val="center"/>
        </w:trPr>
        <w:tc>
          <w:tcPr>
            <w:tcW w:w="1345" w:type="pct"/>
          </w:tcPr>
          <w:p w:rsidR="004B2F7E" w:rsidRPr="00E837CB" w:rsidRDefault="004B2F7E" w:rsidP="00463731">
            <w:pPr>
              <w:spacing w:before="60" w:after="60"/>
              <w:ind w:left="-104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>En fonction de ce qui précède,</w:t>
            </w:r>
          </w:p>
        </w:tc>
        <w:tc>
          <w:tcPr>
            <w:tcW w:w="1614" w:type="pct"/>
            <w:tcBorders>
              <w:bottom w:val="single" w:sz="4" w:space="0" w:color="auto"/>
            </w:tcBorders>
          </w:tcPr>
          <w:p w:rsidR="004B2F7E" w:rsidRPr="00E837CB" w:rsidRDefault="004B2F7E" w:rsidP="00BE2A18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41" w:type="pct"/>
          </w:tcPr>
          <w:p w:rsidR="004B2F7E" w:rsidRPr="00E837CB" w:rsidRDefault="004B2F7E" w:rsidP="00E837CB">
            <w:pPr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E837CB">
              <w:rPr>
                <w:rFonts w:asciiTheme="minorHAnsi" w:hAnsiTheme="minorHAnsi" w:cstheme="minorHAnsi"/>
                <w:sz w:val="22"/>
                <w:szCs w:val="22"/>
              </w:rPr>
              <w:t xml:space="preserve">est admis(e) au </w:t>
            </w:r>
            <w:r w:rsidR="00AB4C07" w:rsidRPr="00E837CB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nom </w:t>
            </w:r>
            <w:r w:rsidR="00E837CB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de l’établissement</w:t>
            </w:r>
            <w:r w:rsidR="00E837CB">
              <w:rPr>
                <w:rFonts w:asciiTheme="minorHAnsi" w:hAnsiTheme="minorHAnsi" w:cstheme="minorHAnsi"/>
                <w:sz w:val="22"/>
                <w:szCs w:val="22"/>
              </w:rPr>
              <w:t xml:space="preserve"> .</w:t>
            </w:r>
          </w:p>
        </w:tc>
      </w:tr>
    </w:tbl>
    <w:p w:rsidR="00307E82" w:rsidRDefault="00307E82" w:rsidP="00EF49AD">
      <w:pPr>
        <w:pBdr>
          <w:bottom w:val="single" w:sz="12" w:space="1" w:color="auto"/>
        </w:pBdr>
        <w:rPr>
          <w:rFonts w:asciiTheme="minorHAnsi" w:hAnsiTheme="minorHAnsi" w:cstheme="minorHAnsi"/>
          <w:b/>
        </w:rPr>
      </w:pPr>
    </w:p>
    <w:p w:rsidR="00E837CB" w:rsidRPr="00E837CB" w:rsidRDefault="00E837CB" w:rsidP="00EF49AD">
      <w:pPr>
        <w:pBdr>
          <w:bottom w:val="single" w:sz="12" w:space="1" w:color="auto"/>
        </w:pBdr>
        <w:rPr>
          <w:rFonts w:asciiTheme="minorHAnsi" w:hAnsiTheme="minorHAnsi" w:cstheme="minorHAnsi"/>
          <w:b/>
        </w:rPr>
      </w:pPr>
    </w:p>
    <w:p w:rsidR="00307E82" w:rsidRPr="00E837CB" w:rsidRDefault="00307E82" w:rsidP="00EF49AD">
      <w:pPr>
        <w:rPr>
          <w:rFonts w:asciiTheme="minorHAnsi" w:hAnsiTheme="minorHAnsi" w:cstheme="minorHAnsi"/>
          <w:caps/>
          <w:sz w:val="8"/>
          <w:szCs w:val="8"/>
        </w:rPr>
      </w:pPr>
    </w:p>
    <w:p w:rsidR="00C42688" w:rsidRPr="00E837CB" w:rsidRDefault="00C42688" w:rsidP="00EF49AD">
      <w:pPr>
        <w:rPr>
          <w:rFonts w:asciiTheme="minorHAnsi" w:hAnsiTheme="minorHAnsi" w:cstheme="minorHAnsi"/>
          <w:caps/>
          <w:sz w:val="22"/>
          <w:szCs w:val="22"/>
        </w:rPr>
      </w:pPr>
    </w:p>
    <w:tbl>
      <w:tblPr>
        <w:tblW w:w="5000" w:type="pct"/>
        <w:jc w:val="center"/>
        <w:tblBorders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71"/>
        <w:gridCol w:w="851"/>
        <w:gridCol w:w="2316"/>
      </w:tblGrid>
      <w:tr w:rsidR="008524A5" w:rsidRPr="00E837CB" w:rsidTr="00E837CB">
        <w:trPr>
          <w:jc w:val="center"/>
        </w:trPr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24A5" w:rsidRPr="00E837CB" w:rsidRDefault="008524A5" w:rsidP="00EF49AD">
            <w:pPr>
              <w:pStyle w:val="Titre5"/>
              <w:spacing w:before="60" w:after="60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8524A5" w:rsidRPr="00E837CB" w:rsidRDefault="008524A5" w:rsidP="00EF49AD">
            <w:pPr>
              <w:pStyle w:val="Titre5"/>
              <w:spacing w:before="60" w:after="60"/>
              <w:rPr>
                <w:rFonts w:asciiTheme="minorHAnsi" w:hAnsiTheme="minorHAnsi" w:cstheme="minorHAnsi"/>
                <w:b/>
                <w:sz w:val="22"/>
              </w:rPr>
            </w:pPr>
            <w:r w:rsidRPr="00E837CB">
              <w:rPr>
                <w:rFonts w:asciiTheme="minorHAnsi" w:hAnsiTheme="minorHAnsi" w:cstheme="minorHAnsi"/>
                <w:color w:val="auto"/>
                <w:sz w:val="22"/>
              </w:rPr>
              <w:t>Date :</w:t>
            </w:r>
          </w:p>
        </w:tc>
        <w:tc>
          <w:tcPr>
            <w:tcW w:w="2316" w:type="dxa"/>
            <w:tcBorders>
              <w:left w:val="nil"/>
            </w:tcBorders>
          </w:tcPr>
          <w:p w:rsidR="008524A5" w:rsidRPr="00E837CB" w:rsidRDefault="008524A5" w:rsidP="00AB4C07">
            <w:pPr>
              <w:pStyle w:val="Titre5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FF7225" w:rsidRPr="00E837CB" w:rsidRDefault="00E837CB" w:rsidP="00EF49AD">
      <w:pPr>
        <w:rPr>
          <w:rFonts w:asciiTheme="minorHAnsi" w:hAnsiTheme="minorHAnsi" w:cstheme="minorHAnsi"/>
          <w:cap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Signature du conseiller en RAC</w:t>
      </w:r>
    </w:p>
    <w:p w:rsidR="00FF7225" w:rsidRPr="00E837CB" w:rsidRDefault="00FF7225" w:rsidP="00EF49AD">
      <w:pPr>
        <w:rPr>
          <w:rFonts w:asciiTheme="minorHAnsi" w:hAnsiTheme="minorHAnsi" w:cstheme="minorHAnsi"/>
          <w:caps/>
          <w:sz w:val="22"/>
          <w:szCs w:val="22"/>
        </w:rPr>
      </w:pPr>
    </w:p>
    <w:tbl>
      <w:tblPr>
        <w:tblW w:w="5000" w:type="pct"/>
        <w:jc w:val="center"/>
        <w:tblBorders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71"/>
        <w:gridCol w:w="851"/>
        <w:gridCol w:w="2316"/>
      </w:tblGrid>
      <w:tr w:rsidR="008524A5" w:rsidRPr="00E837CB" w:rsidTr="00E837CB">
        <w:trPr>
          <w:jc w:val="center"/>
        </w:trPr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24A5" w:rsidRPr="00E837CB" w:rsidRDefault="008524A5" w:rsidP="00EF49AD">
            <w:pPr>
              <w:pStyle w:val="Titre5"/>
              <w:spacing w:before="60" w:after="60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8524A5" w:rsidRPr="00E837CB" w:rsidRDefault="008524A5" w:rsidP="00EF49AD">
            <w:pPr>
              <w:pStyle w:val="Titre5"/>
              <w:spacing w:before="60" w:after="60"/>
              <w:rPr>
                <w:rFonts w:asciiTheme="minorHAnsi" w:hAnsiTheme="minorHAnsi" w:cstheme="minorHAnsi"/>
                <w:b/>
                <w:sz w:val="22"/>
              </w:rPr>
            </w:pPr>
            <w:r w:rsidRPr="00E837CB">
              <w:rPr>
                <w:rFonts w:asciiTheme="minorHAnsi" w:hAnsiTheme="minorHAnsi" w:cstheme="minorHAnsi"/>
                <w:color w:val="auto"/>
                <w:sz w:val="22"/>
              </w:rPr>
              <w:t>Date :</w:t>
            </w:r>
          </w:p>
        </w:tc>
        <w:tc>
          <w:tcPr>
            <w:tcW w:w="2316" w:type="dxa"/>
            <w:tcBorders>
              <w:left w:val="nil"/>
            </w:tcBorders>
          </w:tcPr>
          <w:p w:rsidR="008524A5" w:rsidRPr="00E837CB" w:rsidRDefault="008524A5" w:rsidP="00AB4C07">
            <w:pPr>
              <w:pStyle w:val="Titre5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0A4528" w:rsidRPr="00E837CB" w:rsidRDefault="00AB4C07" w:rsidP="00EF49AD">
      <w:pPr>
        <w:rPr>
          <w:rFonts w:asciiTheme="minorHAnsi" w:hAnsiTheme="minorHAnsi" w:cstheme="minorHAnsi"/>
          <w:caps/>
          <w:sz w:val="22"/>
          <w:szCs w:val="22"/>
        </w:rPr>
      </w:pPr>
      <w:r w:rsidRPr="00E837CB">
        <w:rPr>
          <w:rFonts w:asciiTheme="minorHAnsi" w:hAnsiTheme="minorHAnsi" w:cstheme="minorHAnsi"/>
          <w:sz w:val="22"/>
          <w:szCs w:val="22"/>
        </w:rPr>
        <w:t xml:space="preserve">Signature de la </w:t>
      </w:r>
      <w:r w:rsidR="008524A5" w:rsidRPr="00E837CB">
        <w:rPr>
          <w:rFonts w:asciiTheme="minorHAnsi" w:hAnsiTheme="minorHAnsi" w:cstheme="minorHAnsi"/>
          <w:sz w:val="22"/>
          <w:szCs w:val="22"/>
        </w:rPr>
        <w:t>personne responsable à l’o</w:t>
      </w:r>
      <w:r w:rsidR="00FF7225" w:rsidRPr="00E837CB">
        <w:rPr>
          <w:rFonts w:asciiTheme="minorHAnsi" w:hAnsiTheme="minorHAnsi" w:cstheme="minorHAnsi"/>
          <w:sz w:val="22"/>
          <w:szCs w:val="22"/>
        </w:rPr>
        <w:t xml:space="preserve">rganisation </w:t>
      </w:r>
      <w:r w:rsidR="008524A5" w:rsidRPr="00E837CB">
        <w:rPr>
          <w:rFonts w:asciiTheme="minorHAnsi" w:hAnsiTheme="minorHAnsi" w:cstheme="minorHAnsi"/>
          <w:sz w:val="22"/>
          <w:szCs w:val="22"/>
        </w:rPr>
        <w:t>scolaire</w:t>
      </w:r>
      <w:r w:rsidR="00E837CB" w:rsidRPr="00E837CB">
        <w:rPr>
          <w:rFonts w:asciiTheme="minorHAnsi" w:hAnsiTheme="minorHAnsi" w:cstheme="minorHAnsi"/>
          <w:sz w:val="22"/>
          <w:szCs w:val="22"/>
        </w:rPr>
        <w:t xml:space="preserve"> </w:t>
      </w:r>
      <w:r w:rsidR="00E837CB">
        <w:rPr>
          <w:rFonts w:asciiTheme="minorHAnsi" w:hAnsiTheme="minorHAnsi" w:cstheme="minorHAnsi"/>
          <w:sz w:val="22"/>
          <w:szCs w:val="22"/>
        </w:rPr>
        <w:t>de l’établissement</w:t>
      </w:r>
    </w:p>
    <w:sectPr w:rsidR="000A4528" w:rsidRPr="00E837CB" w:rsidSect="00C42688">
      <w:headerReference w:type="default" r:id="rId9"/>
      <w:footnotePr>
        <w:pos w:val="beneathText"/>
      </w:footnotePr>
      <w:pgSz w:w="12240" w:h="15840" w:code="1"/>
      <w:pgMar w:top="851" w:right="851" w:bottom="567" w:left="851" w:header="851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3631" w:rsidRDefault="00FF3631" w:rsidP="00140208">
      <w:r>
        <w:separator/>
      </w:r>
    </w:p>
  </w:endnote>
  <w:endnote w:type="continuationSeparator" w:id="0">
    <w:p w:rsidR="00FF3631" w:rsidRDefault="00FF3631" w:rsidP="00140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Gra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3631" w:rsidRDefault="00FF3631" w:rsidP="00140208">
      <w:r>
        <w:separator/>
      </w:r>
    </w:p>
  </w:footnote>
  <w:footnote w:type="continuationSeparator" w:id="0">
    <w:p w:rsidR="00FF3631" w:rsidRDefault="00FF3631" w:rsidP="001402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4528" w:rsidRDefault="00DB1379" w:rsidP="000A4528">
    <w:pPr>
      <w:jc w:val="right"/>
      <w:rPr>
        <w:rFonts w:ascii="Arial" w:hAnsi="Arial"/>
        <w:b/>
        <w:sz w:val="28"/>
      </w:rPr>
    </w:pPr>
    <w:r w:rsidRPr="004C6671">
      <w:rPr>
        <w:rFonts w:asciiTheme="majorHAnsi" w:hAnsiTheme="majorHAnsi"/>
        <w:noProof/>
      </w:rPr>
      <w:drawing>
        <wp:anchor distT="0" distB="0" distL="114300" distR="114300" simplePos="0" relativeHeight="251659264" behindDoc="1" locked="0" layoutInCell="1" allowOverlap="1" wp14:anchorId="1A9E7078" wp14:editId="4B4D5A80">
          <wp:simplePos x="0" y="0"/>
          <wp:positionH relativeFrom="page">
            <wp:posOffset>0</wp:posOffset>
          </wp:positionH>
          <wp:positionV relativeFrom="paragraph">
            <wp:posOffset>-543153</wp:posOffset>
          </wp:positionV>
          <wp:extent cx="7767955" cy="8026095"/>
          <wp:effectExtent l="0" t="0" r="4445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RAC_word-p2-3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1" t="-2" r="5181"/>
                  <a:stretch/>
                </pic:blipFill>
                <pic:spPr bwMode="auto">
                  <a:xfrm>
                    <a:off x="0" y="0"/>
                    <a:ext cx="7767955" cy="80260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6BA548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2B3F7C"/>
    <w:multiLevelType w:val="hybridMultilevel"/>
    <w:tmpl w:val="8D6600C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F1E21"/>
    <w:multiLevelType w:val="hybridMultilevel"/>
    <w:tmpl w:val="3622176E"/>
    <w:lvl w:ilvl="0" w:tplc="0C0C0001">
      <w:start w:val="1"/>
      <w:numFmt w:val="bullet"/>
      <w:lvlText w:val=""/>
      <w:lvlJc w:val="left"/>
      <w:pPr>
        <w:tabs>
          <w:tab w:val="num" w:pos="322"/>
        </w:tabs>
        <w:ind w:left="32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402"/>
        </w:tabs>
        <w:ind w:left="140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22"/>
        </w:tabs>
        <w:ind w:left="212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42"/>
        </w:tabs>
        <w:ind w:left="284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562"/>
        </w:tabs>
        <w:ind w:left="356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282"/>
        </w:tabs>
        <w:ind w:left="428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02"/>
        </w:tabs>
        <w:ind w:left="500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22"/>
        </w:tabs>
        <w:ind w:left="572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42"/>
        </w:tabs>
        <w:ind w:left="6442" w:hanging="360"/>
      </w:pPr>
      <w:rPr>
        <w:rFonts w:ascii="Wingdings" w:hAnsi="Wingdings" w:hint="default"/>
      </w:rPr>
    </w:lvl>
  </w:abstractNum>
  <w:abstractNum w:abstractNumId="3" w15:restartNumberingAfterBreak="0">
    <w:nsid w:val="0BE909BD"/>
    <w:multiLevelType w:val="hybridMultilevel"/>
    <w:tmpl w:val="9A1CCA80"/>
    <w:lvl w:ilvl="0" w:tplc="0C0C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506" w:hanging="360"/>
      </w:pPr>
    </w:lvl>
    <w:lvl w:ilvl="2" w:tplc="0C0C001B" w:tentative="1">
      <w:start w:val="1"/>
      <w:numFmt w:val="lowerRoman"/>
      <w:lvlText w:val="%3."/>
      <w:lvlJc w:val="right"/>
      <w:pPr>
        <w:ind w:left="2226" w:hanging="180"/>
      </w:pPr>
    </w:lvl>
    <w:lvl w:ilvl="3" w:tplc="0C0C000F" w:tentative="1">
      <w:start w:val="1"/>
      <w:numFmt w:val="decimal"/>
      <w:lvlText w:val="%4."/>
      <w:lvlJc w:val="left"/>
      <w:pPr>
        <w:ind w:left="2946" w:hanging="360"/>
      </w:pPr>
    </w:lvl>
    <w:lvl w:ilvl="4" w:tplc="0C0C0019" w:tentative="1">
      <w:start w:val="1"/>
      <w:numFmt w:val="lowerLetter"/>
      <w:lvlText w:val="%5."/>
      <w:lvlJc w:val="left"/>
      <w:pPr>
        <w:ind w:left="3666" w:hanging="360"/>
      </w:pPr>
    </w:lvl>
    <w:lvl w:ilvl="5" w:tplc="0C0C001B" w:tentative="1">
      <w:start w:val="1"/>
      <w:numFmt w:val="lowerRoman"/>
      <w:lvlText w:val="%6."/>
      <w:lvlJc w:val="right"/>
      <w:pPr>
        <w:ind w:left="4386" w:hanging="180"/>
      </w:pPr>
    </w:lvl>
    <w:lvl w:ilvl="6" w:tplc="0C0C000F" w:tentative="1">
      <w:start w:val="1"/>
      <w:numFmt w:val="decimal"/>
      <w:lvlText w:val="%7."/>
      <w:lvlJc w:val="left"/>
      <w:pPr>
        <w:ind w:left="5106" w:hanging="360"/>
      </w:pPr>
    </w:lvl>
    <w:lvl w:ilvl="7" w:tplc="0C0C0019" w:tentative="1">
      <w:start w:val="1"/>
      <w:numFmt w:val="lowerLetter"/>
      <w:lvlText w:val="%8."/>
      <w:lvlJc w:val="left"/>
      <w:pPr>
        <w:ind w:left="5826" w:hanging="360"/>
      </w:pPr>
    </w:lvl>
    <w:lvl w:ilvl="8" w:tplc="0C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65F784B"/>
    <w:multiLevelType w:val="hybridMultilevel"/>
    <w:tmpl w:val="2D20697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5749B"/>
    <w:multiLevelType w:val="hybridMultilevel"/>
    <w:tmpl w:val="64E63A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D53C2"/>
    <w:multiLevelType w:val="hybridMultilevel"/>
    <w:tmpl w:val="EDFA1AF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5548B2"/>
    <w:multiLevelType w:val="hybridMultilevel"/>
    <w:tmpl w:val="4EBAB272"/>
    <w:lvl w:ilvl="0" w:tplc="6A3E4B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061ABE"/>
    <w:multiLevelType w:val="hybridMultilevel"/>
    <w:tmpl w:val="F7FAE5A6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F55711"/>
    <w:multiLevelType w:val="hybridMultilevel"/>
    <w:tmpl w:val="4B00B1BA"/>
    <w:lvl w:ilvl="0" w:tplc="9A321A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132366"/>
    <w:multiLevelType w:val="hybridMultilevel"/>
    <w:tmpl w:val="A4ACF836"/>
    <w:lvl w:ilvl="0" w:tplc="1416DC0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E97905"/>
    <w:multiLevelType w:val="hybridMultilevel"/>
    <w:tmpl w:val="288A7DF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C318BD"/>
    <w:multiLevelType w:val="hybridMultilevel"/>
    <w:tmpl w:val="A616047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CF779B"/>
    <w:multiLevelType w:val="hybridMultilevel"/>
    <w:tmpl w:val="EA88E3C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6D5EBF"/>
    <w:multiLevelType w:val="hybridMultilevel"/>
    <w:tmpl w:val="6A9EA8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4B354B6"/>
    <w:multiLevelType w:val="hybridMultilevel"/>
    <w:tmpl w:val="F08A832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386B6B"/>
    <w:multiLevelType w:val="hybridMultilevel"/>
    <w:tmpl w:val="CE7E43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514711"/>
    <w:multiLevelType w:val="hybridMultilevel"/>
    <w:tmpl w:val="4E00C29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E56E5E"/>
    <w:multiLevelType w:val="hybridMultilevel"/>
    <w:tmpl w:val="AD66D6AE"/>
    <w:lvl w:ilvl="0" w:tplc="286860DE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EA7226"/>
    <w:multiLevelType w:val="hybridMultilevel"/>
    <w:tmpl w:val="9D8472D4"/>
    <w:lvl w:ilvl="0" w:tplc="0C0C000F">
      <w:start w:val="1"/>
      <w:numFmt w:val="decimal"/>
      <w:lvlText w:val="%1."/>
      <w:lvlJc w:val="left"/>
      <w:pPr>
        <w:ind w:left="5889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8379A2"/>
    <w:multiLevelType w:val="hybridMultilevel"/>
    <w:tmpl w:val="1F3A684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80419D"/>
    <w:multiLevelType w:val="hybridMultilevel"/>
    <w:tmpl w:val="9A1CCA80"/>
    <w:lvl w:ilvl="0" w:tplc="0C0C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506" w:hanging="360"/>
      </w:pPr>
    </w:lvl>
    <w:lvl w:ilvl="2" w:tplc="0C0C001B" w:tentative="1">
      <w:start w:val="1"/>
      <w:numFmt w:val="lowerRoman"/>
      <w:lvlText w:val="%3."/>
      <w:lvlJc w:val="right"/>
      <w:pPr>
        <w:ind w:left="2226" w:hanging="180"/>
      </w:pPr>
    </w:lvl>
    <w:lvl w:ilvl="3" w:tplc="0C0C000F" w:tentative="1">
      <w:start w:val="1"/>
      <w:numFmt w:val="decimal"/>
      <w:lvlText w:val="%4."/>
      <w:lvlJc w:val="left"/>
      <w:pPr>
        <w:ind w:left="2946" w:hanging="360"/>
      </w:pPr>
    </w:lvl>
    <w:lvl w:ilvl="4" w:tplc="0C0C0019" w:tentative="1">
      <w:start w:val="1"/>
      <w:numFmt w:val="lowerLetter"/>
      <w:lvlText w:val="%5."/>
      <w:lvlJc w:val="left"/>
      <w:pPr>
        <w:ind w:left="3666" w:hanging="360"/>
      </w:pPr>
    </w:lvl>
    <w:lvl w:ilvl="5" w:tplc="0C0C001B" w:tentative="1">
      <w:start w:val="1"/>
      <w:numFmt w:val="lowerRoman"/>
      <w:lvlText w:val="%6."/>
      <w:lvlJc w:val="right"/>
      <w:pPr>
        <w:ind w:left="4386" w:hanging="180"/>
      </w:pPr>
    </w:lvl>
    <w:lvl w:ilvl="6" w:tplc="0C0C000F" w:tentative="1">
      <w:start w:val="1"/>
      <w:numFmt w:val="decimal"/>
      <w:lvlText w:val="%7."/>
      <w:lvlJc w:val="left"/>
      <w:pPr>
        <w:ind w:left="5106" w:hanging="360"/>
      </w:pPr>
    </w:lvl>
    <w:lvl w:ilvl="7" w:tplc="0C0C0019" w:tentative="1">
      <w:start w:val="1"/>
      <w:numFmt w:val="lowerLetter"/>
      <w:lvlText w:val="%8."/>
      <w:lvlJc w:val="left"/>
      <w:pPr>
        <w:ind w:left="5826" w:hanging="360"/>
      </w:pPr>
    </w:lvl>
    <w:lvl w:ilvl="8" w:tplc="0C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94E29CA"/>
    <w:multiLevelType w:val="hybridMultilevel"/>
    <w:tmpl w:val="A52AF08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A9131B"/>
    <w:multiLevelType w:val="hybridMultilevel"/>
    <w:tmpl w:val="D0DC2418"/>
    <w:lvl w:ilvl="0" w:tplc="F014F104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37" w:hanging="360"/>
      </w:pPr>
    </w:lvl>
    <w:lvl w:ilvl="2" w:tplc="0C0C001B" w:tentative="1">
      <w:start w:val="1"/>
      <w:numFmt w:val="lowerRoman"/>
      <w:lvlText w:val="%3."/>
      <w:lvlJc w:val="right"/>
      <w:pPr>
        <w:ind w:left="2157" w:hanging="180"/>
      </w:pPr>
    </w:lvl>
    <w:lvl w:ilvl="3" w:tplc="0C0C000F" w:tentative="1">
      <w:start w:val="1"/>
      <w:numFmt w:val="decimal"/>
      <w:lvlText w:val="%4."/>
      <w:lvlJc w:val="left"/>
      <w:pPr>
        <w:ind w:left="2877" w:hanging="360"/>
      </w:pPr>
    </w:lvl>
    <w:lvl w:ilvl="4" w:tplc="0C0C0019" w:tentative="1">
      <w:start w:val="1"/>
      <w:numFmt w:val="lowerLetter"/>
      <w:lvlText w:val="%5."/>
      <w:lvlJc w:val="left"/>
      <w:pPr>
        <w:ind w:left="3597" w:hanging="360"/>
      </w:pPr>
    </w:lvl>
    <w:lvl w:ilvl="5" w:tplc="0C0C001B" w:tentative="1">
      <w:start w:val="1"/>
      <w:numFmt w:val="lowerRoman"/>
      <w:lvlText w:val="%6."/>
      <w:lvlJc w:val="right"/>
      <w:pPr>
        <w:ind w:left="4317" w:hanging="180"/>
      </w:pPr>
    </w:lvl>
    <w:lvl w:ilvl="6" w:tplc="0C0C000F" w:tentative="1">
      <w:start w:val="1"/>
      <w:numFmt w:val="decimal"/>
      <w:lvlText w:val="%7."/>
      <w:lvlJc w:val="left"/>
      <w:pPr>
        <w:ind w:left="5037" w:hanging="360"/>
      </w:pPr>
    </w:lvl>
    <w:lvl w:ilvl="7" w:tplc="0C0C0019" w:tentative="1">
      <w:start w:val="1"/>
      <w:numFmt w:val="lowerLetter"/>
      <w:lvlText w:val="%8."/>
      <w:lvlJc w:val="left"/>
      <w:pPr>
        <w:ind w:left="5757" w:hanging="360"/>
      </w:pPr>
    </w:lvl>
    <w:lvl w:ilvl="8" w:tplc="0C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 w15:restartNumberingAfterBreak="0">
    <w:nsid w:val="6C8D1C12"/>
    <w:multiLevelType w:val="hybridMultilevel"/>
    <w:tmpl w:val="D0DC2418"/>
    <w:lvl w:ilvl="0" w:tplc="F014F104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37" w:hanging="360"/>
      </w:pPr>
    </w:lvl>
    <w:lvl w:ilvl="2" w:tplc="0C0C001B" w:tentative="1">
      <w:start w:val="1"/>
      <w:numFmt w:val="lowerRoman"/>
      <w:lvlText w:val="%3."/>
      <w:lvlJc w:val="right"/>
      <w:pPr>
        <w:ind w:left="2157" w:hanging="180"/>
      </w:pPr>
    </w:lvl>
    <w:lvl w:ilvl="3" w:tplc="0C0C000F" w:tentative="1">
      <w:start w:val="1"/>
      <w:numFmt w:val="decimal"/>
      <w:lvlText w:val="%4."/>
      <w:lvlJc w:val="left"/>
      <w:pPr>
        <w:ind w:left="2877" w:hanging="360"/>
      </w:pPr>
    </w:lvl>
    <w:lvl w:ilvl="4" w:tplc="0C0C0019" w:tentative="1">
      <w:start w:val="1"/>
      <w:numFmt w:val="lowerLetter"/>
      <w:lvlText w:val="%5."/>
      <w:lvlJc w:val="left"/>
      <w:pPr>
        <w:ind w:left="3597" w:hanging="360"/>
      </w:pPr>
    </w:lvl>
    <w:lvl w:ilvl="5" w:tplc="0C0C001B" w:tentative="1">
      <w:start w:val="1"/>
      <w:numFmt w:val="lowerRoman"/>
      <w:lvlText w:val="%6."/>
      <w:lvlJc w:val="right"/>
      <w:pPr>
        <w:ind w:left="4317" w:hanging="180"/>
      </w:pPr>
    </w:lvl>
    <w:lvl w:ilvl="6" w:tplc="0C0C000F" w:tentative="1">
      <w:start w:val="1"/>
      <w:numFmt w:val="decimal"/>
      <w:lvlText w:val="%7."/>
      <w:lvlJc w:val="left"/>
      <w:pPr>
        <w:ind w:left="5037" w:hanging="360"/>
      </w:pPr>
    </w:lvl>
    <w:lvl w:ilvl="7" w:tplc="0C0C0019" w:tentative="1">
      <w:start w:val="1"/>
      <w:numFmt w:val="lowerLetter"/>
      <w:lvlText w:val="%8."/>
      <w:lvlJc w:val="left"/>
      <w:pPr>
        <w:ind w:left="5757" w:hanging="360"/>
      </w:pPr>
    </w:lvl>
    <w:lvl w:ilvl="8" w:tplc="0C0C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 w15:restartNumberingAfterBreak="0">
    <w:nsid w:val="6E1D296A"/>
    <w:multiLevelType w:val="hybridMultilevel"/>
    <w:tmpl w:val="70D03BF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866D02"/>
    <w:multiLevelType w:val="hybridMultilevel"/>
    <w:tmpl w:val="1CA440C6"/>
    <w:lvl w:ilvl="0" w:tplc="80526770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sz w:val="22"/>
        <w:szCs w:val="22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77693974"/>
    <w:multiLevelType w:val="hybridMultilevel"/>
    <w:tmpl w:val="B5EC905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8"/>
  </w:num>
  <w:num w:numId="6">
    <w:abstractNumId w:val="20"/>
  </w:num>
  <w:num w:numId="7">
    <w:abstractNumId w:val="26"/>
  </w:num>
  <w:num w:numId="8">
    <w:abstractNumId w:val="2"/>
  </w:num>
  <w:num w:numId="9">
    <w:abstractNumId w:val="0"/>
  </w:num>
  <w:num w:numId="10">
    <w:abstractNumId w:val="24"/>
  </w:num>
  <w:num w:numId="11">
    <w:abstractNumId w:val="9"/>
  </w:num>
  <w:num w:numId="12">
    <w:abstractNumId w:val="22"/>
  </w:num>
  <w:num w:numId="13">
    <w:abstractNumId w:val="12"/>
  </w:num>
  <w:num w:numId="14">
    <w:abstractNumId w:val="5"/>
  </w:num>
  <w:num w:numId="15">
    <w:abstractNumId w:val="18"/>
  </w:num>
  <w:num w:numId="16">
    <w:abstractNumId w:val="17"/>
  </w:num>
  <w:num w:numId="17">
    <w:abstractNumId w:val="19"/>
  </w:num>
  <w:num w:numId="18">
    <w:abstractNumId w:val="15"/>
  </w:num>
  <w:num w:numId="19">
    <w:abstractNumId w:val="27"/>
  </w:num>
  <w:num w:numId="20">
    <w:abstractNumId w:val="16"/>
  </w:num>
  <w:num w:numId="21">
    <w:abstractNumId w:val="13"/>
  </w:num>
  <w:num w:numId="22">
    <w:abstractNumId w:val="21"/>
  </w:num>
  <w:num w:numId="23">
    <w:abstractNumId w:val="3"/>
  </w:num>
  <w:num w:numId="24">
    <w:abstractNumId w:val="23"/>
  </w:num>
  <w:num w:numId="25">
    <w:abstractNumId w:val="11"/>
  </w:num>
  <w:num w:numId="26">
    <w:abstractNumId w:val="10"/>
  </w:num>
  <w:num w:numId="27">
    <w:abstractNumId w:val="25"/>
  </w:num>
  <w:num w:numId="28">
    <w:abstractNumId w:val="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attachedTemplate r:id="rId1"/>
  <w:documentProtection w:edit="forms" w:enforcement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10241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631"/>
    <w:rsid w:val="0000092A"/>
    <w:rsid w:val="00003C02"/>
    <w:rsid w:val="000041F1"/>
    <w:rsid w:val="00005702"/>
    <w:rsid w:val="00006D80"/>
    <w:rsid w:val="00010894"/>
    <w:rsid w:val="00011C63"/>
    <w:rsid w:val="00011D85"/>
    <w:rsid w:val="00017015"/>
    <w:rsid w:val="00022B6B"/>
    <w:rsid w:val="000245BA"/>
    <w:rsid w:val="0003185C"/>
    <w:rsid w:val="00031BD8"/>
    <w:rsid w:val="000328D4"/>
    <w:rsid w:val="000330F2"/>
    <w:rsid w:val="000354F9"/>
    <w:rsid w:val="000370C2"/>
    <w:rsid w:val="00037AA7"/>
    <w:rsid w:val="00037FC8"/>
    <w:rsid w:val="00045AEE"/>
    <w:rsid w:val="000505DF"/>
    <w:rsid w:val="00055161"/>
    <w:rsid w:val="0005552C"/>
    <w:rsid w:val="0005584B"/>
    <w:rsid w:val="00055B24"/>
    <w:rsid w:val="00062C8E"/>
    <w:rsid w:val="0006447B"/>
    <w:rsid w:val="00066639"/>
    <w:rsid w:val="0006723E"/>
    <w:rsid w:val="00067944"/>
    <w:rsid w:val="00070379"/>
    <w:rsid w:val="000707D9"/>
    <w:rsid w:val="000712FD"/>
    <w:rsid w:val="000726E0"/>
    <w:rsid w:val="00075B2A"/>
    <w:rsid w:val="00075E14"/>
    <w:rsid w:val="00077B48"/>
    <w:rsid w:val="000821CA"/>
    <w:rsid w:val="0008403E"/>
    <w:rsid w:val="00084ACE"/>
    <w:rsid w:val="00085488"/>
    <w:rsid w:val="00086D3F"/>
    <w:rsid w:val="00091C5B"/>
    <w:rsid w:val="00093174"/>
    <w:rsid w:val="0009440C"/>
    <w:rsid w:val="000A0679"/>
    <w:rsid w:val="000A4382"/>
    <w:rsid w:val="000A4528"/>
    <w:rsid w:val="000A5F6C"/>
    <w:rsid w:val="000A6CF7"/>
    <w:rsid w:val="000B452B"/>
    <w:rsid w:val="000B5A53"/>
    <w:rsid w:val="000B60E1"/>
    <w:rsid w:val="000C407A"/>
    <w:rsid w:val="000C4399"/>
    <w:rsid w:val="000C4A68"/>
    <w:rsid w:val="000C4BCA"/>
    <w:rsid w:val="000C61BC"/>
    <w:rsid w:val="000D4376"/>
    <w:rsid w:val="000D4678"/>
    <w:rsid w:val="000D4B72"/>
    <w:rsid w:val="000E0B35"/>
    <w:rsid w:val="000E3898"/>
    <w:rsid w:val="000F1A52"/>
    <w:rsid w:val="000F41AC"/>
    <w:rsid w:val="000F4DA0"/>
    <w:rsid w:val="000F548D"/>
    <w:rsid w:val="000F638F"/>
    <w:rsid w:val="000F63C6"/>
    <w:rsid w:val="000F69DB"/>
    <w:rsid w:val="00101497"/>
    <w:rsid w:val="0010263F"/>
    <w:rsid w:val="0010397F"/>
    <w:rsid w:val="00103A4D"/>
    <w:rsid w:val="00104B61"/>
    <w:rsid w:val="001076E5"/>
    <w:rsid w:val="001078F3"/>
    <w:rsid w:val="001111B7"/>
    <w:rsid w:val="00116ADE"/>
    <w:rsid w:val="001171C5"/>
    <w:rsid w:val="0012201F"/>
    <w:rsid w:val="00123C53"/>
    <w:rsid w:val="0012432C"/>
    <w:rsid w:val="00125FFA"/>
    <w:rsid w:val="00127C30"/>
    <w:rsid w:val="00132D76"/>
    <w:rsid w:val="0013477F"/>
    <w:rsid w:val="00140208"/>
    <w:rsid w:val="001418B2"/>
    <w:rsid w:val="001419D2"/>
    <w:rsid w:val="00150966"/>
    <w:rsid w:val="001516E7"/>
    <w:rsid w:val="00152B5A"/>
    <w:rsid w:val="001536FF"/>
    <w:rsid w:val="00155D80"/>
    <w:rsid w:val="00160BF8"/>
    <w:rsid w:val="00163D30"/>
    <w:rsid w:val="00164E36"/>
    <w:rsid w:val="001658D7"/>
    <w:rsid w:val="0017079F"/>
    <w:rsid w:val="0017164E"/>
    <w:rsid w:val="00172803"/>
    <w:rsid w:val="00177A7C"/>
    <w:rsid w:val="00177B62"/>
    <w:rsid w:val="0018231A"/>
    <w:rsid w:val="001824AA"/>
    <w:rsid w:val="001834AD"/>
    <w:rsid w:val="00184B1B"/>
    <w:rsid w:val="00186168"/>
    <w:rsid w:val="00191FA0"/>
    <w:rsid w:val="001939B1"/>
    <w:rsid w:val="001A0AD3"/>
    <w:rsid w:val="001A1840"/>
    <w:rsid w:val="001A3027"/>
    <w:rsid w:val="001B0215"/>
    <w:rsid w:val="001B105F"/>
    <w:rsid w:val="001B18AD"/>
    <w:rsid w:val="001B5316"/>
    <w:rsid w:val="001B6ECC"/>
    <w:rsid w:val="001C08A2"/>
    <w:rsid w:val="001C1163"/>
    <w:rsid w:val="001C12F0"/>
    <w:rsid w:val="001C16DF"/>
    <w:rsid w:val="001C16EE"/>
    <w:rsid w:val="001C1863"/>
    <w:rsid w:val="001C2E81"/>
    <w:rsid w:val="001C690D"/>
    <w:rsid w:val="001D1D6D"/>
    <w:rsid w:val="001D22D0"/>
    <w:rsid w:val="001D459E"/>
    <w:rsid w:val="001D4874"/>
    <w:rsid w:val="001D4C76"/>
    <w:rsid w:val="001D5608"/>
    <w:rsid w:val="001D7BBF"/>
    <w:rsid w:val="001D7D40"/>
    <w:rsid w:val="001E21C2"/>
    <w:rsid w:val="001E4E4F"/>
    <w:rsid w:val="001E5A3F"/>
    <w:rsid w:val="001E6BBF"/>
    <w:rsid w:val="001F1810"/>
    <w:rsid w:val="001F7AF2"/>
    <w:rsid w:val="00200511"/>
    <w:rsid w:val="00210042"/>
    <w:rsid w:val="0021185E"/>
    <w:rsid w:val="00212589"/>
    <w:rsid w:val="00214467"/>
    <w:rsid w:val="002157A2"/>
    <w:rsid w:val="0021776A"/>
    <w:rsid w:val="00217E80"/>
    <w:rsid w:val="0022003D"/>
    <w:rsid w:val="0022749D"/>
    <w:rsid w:val="0022791C"/>
    <w:rsid w:val="00241672"/>
    <w:rsid w:val="002419E1"/>
    <w:rsid w:val="00250363"/>
    <w:rsid w:val="00250EB8"/>
    <w:rsid w:val="002517F7"/>
    <w:rsid w:val="002522F3"/>
    <w:rsid w:val="00252A31"/>
    <w:rsid w:val="00257367"/>
    <w:rsid w:val="00262175"/>
    <w:rsid w:val="002656C2"/>
    <w:rsid w:val="00266854"/>
    <w:rsid w:val="00275B05"/>
    <w:rsid w:val="00277D5C"/>
    <w:rsid w:val="00282297"/>
    <w:rsid w:val="00291607"/>
    <w:rsid w:val="00291CC1"/>
    <w:rsid w:val="00295486"/>
    <w:rsid w:val="002A6DD2"/>
    <w:rsid w:val="002A7FA1"/>
    <w:rsid w:val="002B143E"/>
    <w:rsid w:val="002B3EF7"/>
    <w:rsid w:val="002B4DC6"/>
    <w:rsid w:val="002C10AB"/>
    <w:rsid w:val="002C24E4"/>
    <w:rsid w:val="002C296B"/>
    <w:rsid w:val="002C2F47"/>
    <w:rsid w:val="002C38DB"/>
    <w:rsid w:val="002C3DF8"/>
    <w:rsid w:val="002C685B"/>
    <w:rsid w:val="002D2F53"/>
    <w:rsid w:val="002D35A6"/>
    <w:rsid w:val="002D5444"/>
    <w:rsid w:val="002E3669"/>
    <w:rsid w:val="002E5831"/>
    <w:rsid w:val="002E7819"/>
    <w:rsid w:val="002F212A"/>
    <w:rsid w:val="002F37AA"/>
    <w:rsid w:val="002F53DD"/>
    <w:rsid w:val="003002F6"/>
    <w:rsid w:val="003009FB"/>
    <w:rsid w:val="00303E69"/>
    <w:rsid w:val="00307CDD"/>
    <w:rsid w:val="00307E82"/>
    <w:rsid w:val="003111CB"/>
    <w:rsid w:val="00314168"/>
    <w:rsid w:val="00314396"/>
    <w:rsid w:val="00315B81"/>
    <w:rsid w:val="003162BD"/>
    <w:rsid w:val="00320262"/>
    <w:rsid w:val="003204C0"/>
    <w:rsid w:val="00324937"/>
    <w:rsid w:val="00327F9B"/>
    <w:rsid w:val="00334BF3"/>
    <w:rsid w:val="0033548B"/>
    <w:rsid w:val="00335DEB"/>
    <w:rsid w:val="00335E04"/>
    <w:rsid w:val="00336ACA"/>
    <w:rsid w:val="00343AFC"/>
    <w:rsid w:val="00345B52"/>
    <w:rsid w:val="003471C9"/>
    <w:rsid w:val="00350BCC"/>
    <w:rsid w:val="00351F00"/>
    <w:rsid w:val="0035709C"/>
    <w:rsid w:val="003603F0"/>
    <w:rsid w:val="00367A9E"/>
    <w:rsid w:val="00367E84"/>
    <w:rsid w:val="00367FA0"/>
    <w:rsid w:val="0037175C"/>
    <w:rsid w:val="00373777"/>
    <w:rsid w:val="00373FC6"/>
    <w:rsid w:val="0037548A"/>
    <w:rsid w:val="00377C0F"/>
    <w:rsid w:val="00380183"/>
    <w:rsid w:val="00381A1D"/>
    <w:rsid w:val="003831B1"/>
    <w:rsid w:val="003864DC"/>
    <w:rsid w:val="00387184"/>
    <w:rsid w:val="003913B9"/>
    <w:rsid w:val="003973B5"/>
    <w:rsid w:val="003A022E"/>
    <w:rsid w:val="003A691C"/>
    <w:rsid w:val="003B431F"/>
    <w:rsid w:val="003B58AD"/>
    <w:rsid w:val="003B5BA5"/>
    <w:rsid w:val="003B65D7"/>
    <w:rsid w:val="003C22B6"/>
    <w:rsid w:val="003C5F06"/>
    <w:rsid w:val="003D04E0"/>
    <w:rsid w:val="003D093E"/>
    <w:rsid w:val="003D0EBF"/>
    <w:rsid w:val="003D33DE"/>
    <w:rsid w:val="003D3DED"/>
    <w:rsid w:val="003D4212"/>
    <w:rsid w:val="003E0180"/>
    <w:rsid w:val="003E3BFB"/>
    <w:rsid w:val="003E4633"/>
    <w:rsid w:val="003E6C4C"/>
    <w:rsid w:val="003E783C"/>
    <w:rsid w:val="003F08E5"/>
    <w:rsid w:val="003F1EC4"/>
    <w:rsid w:val="003F1FBC"/>
    <w:rsid w:val="003F5009"/>
    <w:rsid w:val="003F5E4F"/>
    <w:rsid w:val="003F6EDA"/>
    <w:rsid w:val="003F7F80"/>
    <w:rsid w:val="00401792"/>
    <w:rsid w:val="0040196A"/>
    <w:rsid w:val="00404D82"/>
    <w:rsid w:val="00410EE2"/>
    <w:rsid w:val="00412C19"/>
    <w:rsid w:val="00413E61"/>
    <w:rsid w:val="0041570D"/>
    <w:rsid w:val="00417C4C"/>
    <w:rsid w:val="0042161D"/>
    <w:rsid w:val="00421F7E"/>
    <w:rsid w:val="0042342B"/>
    <w:rsid w:val="00426D08"/>
    <w:rsid w:val="00427581"/>
    <w:rsid w:val="00431F54"/>
    <w:rsid w:val="00432812"/>
    <w:rsid w:val="00433958"/>
    <w:rsid w:val="00433ABF"/>
    <w:rsid w:val="0043551E"/>
    <w:rsid w:val="00436AEA"/>
    <w:rsid w:val="00436B01"/>
    <w:rsid w:val="00437195"/>
    <w:rsid w:val="00441696"/>
    <w:rsid w:val="00443EF7"/>
    <w:rsid w:val="0044589E"/>
    <w:rsid w:val="00445F30"/>
    <w:rsid w:val="004472CB"/>
    <w:rsid w:val="004502D4"/>
    <w:rsid w:val="00455398"/>
    <w:rsid w:val="00457A06"/>
    <w:rsid w:val="00463731"/>
    <w:rsid w:val="00463BF1"/>
    <w:rsid w:val="00465BCD"/>
    <w:rsid w:val="00470289"/>
    <w:rsid w:val="004742D3"/>
    <w:rsid w:val="00477186"/>
    <w:rsid w:val="004827E1"/>
    <w:rsid w:val="0048343A"/>
    <w:rsid w:val="004864D5"/>
    <w:rsid w:val="00493E34"/>
    <w:rsid w:val="00495E01"/>
    <w:rsid w:val="00497134"/>
    <w:rsid w:val="004A0340"/>
    <w:rsid w:val="004A083F"/>
    <w:rsid w:val="004A1D4B"/>
    <w:rsid w:val="004A6176"/>
    <w:rsid w:val="004A70C4"/>
    <w:rsid w:val="004B066B"/>
    <w:rsid w:val="004B0F4E"/>
    <w:rsid w:val="004B1FCE"/>
    <w:rsid w:val="004B2C51"/>
    <w:rsid w:val="004B2F7E"/>
    <w:rsid w:val="004B6EAD"/>
    <w:rsid w:val="004C3A8E"/>
    <w:rsid w:val="004C3CFE"/>
    <w:rsid w:val="004C3F69"/>
    <w:rsid w:val="004C52FA"/>
    <w:rsid w:val="004C57B7"/>
    <w:rsid w:val="004C60B2"/>
    <w:rsid w:val="004D1B61"/>
    <w:rsid w:val="004D29BE"/>
    <w:rsid w:val="004D303C"/>
    <w:rsid w:val="004D3F7F"/>
    <w:rsid w:val="004E429A"/>
    <w:rsid w:val="004E54A2"/>
    <w:rsid w:val="004E5FFC"/>
    <w:rsid w:val="004F08D4"/>
    <w:rsid w:val="004F5AE8"/>
    <w:rsid w:val="00500ACD"/>
    <w:rsid w:val="00503FA1"/>
    <w:rsid w:val="005043F0"/>
    <w:rsid w:val="00507787"/>
    <w:rsid w:val="005115C4"/>
    <w:rsid w:val="00512C99"/>
    <w:rsid w:val="00514D3A"/>
    <w:rsid w:val="00515493"/>
    <w:rsid w:val="00517EED"/>
    <w:rsid w:val="00520F05"/>
    <w:rsid w:val="00522D40"/>
    <w:rsid w:val="005253D5"/>
    <w:rsid w:val="0052581B"/>
    <w:rsid w:val="00527307"/>
    <w:rsid w:val="005331D3"/>
    <w:rsid w:val="00535D45"/>
    <w:rsid w:val="005409BB"/>
    <w:rsid w:val="00541B00"/>
    <w:rsid w:val="00544259"/>
    <w:rsid w:val="00550FA5"/>
    <w:rsid w:val="0055422C"/>
    <w:rsid w:val="0055435E"/>
    <w:rsid w:val="00556F8D"/>
    <w:rsid w:val="00557726"/>
    <w:rsid w:val="00563E5F"/>
    <w:rsid w:val="0057578F"/>
    <w:rsid w:val="005757DB"/>
    <w:rsid w:val="00580E99"/>
    <w:rsid w:val="00581385"/>
    <w:rsid w:val="005843A3"/>
    <w:rsid w:val="00587848"/>
    <w:rsid w:val="00590068"/>
    <w:rsid w:val="00590CD2"/>
    <w:rsid w:val="005938F9"/>
    <w:rsid w:val="0059406F"/>
    <w:rsid w:val="005955B0"/>
    <w:rsid w:val="00595C44"/>
    <w:rsid w:val="00597480"/>
    <w:rsid w:val="005A06F9"/>
    <w:rsid w:val="005A0B1D"/>
    <w:rsid w:val="005A0EE1"/>
    <w:rsid w:val="005A77F7"/>
    <w:rsid w:val="005A7C0C"/>
    <w:rsid w:val="005B14E1"/>
    <w:rsid w:val="005B1E5C"/>
    <w:rsid w:val="005B2CE6"/>
    <w:rsid w:val="005B35B6"/>
    <w:rsid w:val="005B35E0"/>
    <w:rsid w:val="005B4647"/>
    <w:rsid w:val="005B7E16"/>
    <w:rsid w:val="005C53E3"/>
    <w:rsid w:val="005C587E"/>
    <w:rsid w:val="005D2441"/>
    <w:rsid w:val="005D28C9"/>
    <w:rsid w:val="005D303C"/>
    <w:rsid w:val="005D4A21"/>
    <w:rsid w:val="005D5962"/>
    <w:rsid w:val="005D78E2"/>
    <w:rsid w:val="005E0F18"/>
    <w:rsid w:val="005E1CD9"/>
    <w:rsid w:val="005E3B42"/>
    <w:rsid w:val="005E5A7E"/>
    <w:rsid w:val="005E6986"/>
    <w:rsid w:val="005E6CFF"/>
    <w:rsid w:val="005E7449"/>
    <w:rsid w:val="005F29A3"/>
    <w:rsid w:val="005F3D8B"/>
    <w:rsid w:val="0060111A"/>
    <w:rsid w:val="00601408"/>
    <w:rsid w:val="00603767"/>
    <w:rsid w:val="00606CC5"/>
    <w:rsid w:val="00607B98"/>
    <w:rsid w:val="006138C0"/>
    <w:rsid w:val="00614712"/>
    <w:rsid w:val="006147AB"/>
    <w:rsid w:val="00614922"/>
    <w:rsid w:val="0061493D"/>
    <w:rsid w:val="00615121"/>
    <w:rsid w:val="0061589C"/>
    <w:rsid w:val="00615B16"/>
    <w:rsid w:val="006202AB"/>
    <w:rsid w:val="00620374"/>
    <w:rsid w:val="00622693"/>
    <w:rsid w:val="006261D5"/>
    <w:rsid w:val="006262DF"/>
    <w:rsid w:val="00626568"/>
    <w:rsid w:val="00632888"/>
    <w:rsid w:val="00634447"/>
    <w:rsid w:val="00635087"/>
    <w:rsid w:val="00635219"/>
    <w:rsid w:val="006369D0"/>
    <w:rsid w:val="00641C6C"/>
    <w:rsid w:val="00641DFA"/>
    <w:rsid w:val="00644CCC"/>
    <w:rsid w:val="00645187"/>
    <w:rsid w:val="00646DD5"/>
    <w:rsid w:val="0065021A"/>
    <w:rsid w:val="00652502"/>
    <w:rsid w:val="00655901"/>
    <w:rsid w:val="00655DDE"/>
    <w:rsid w:val="0065739A"/>
    <w:rsid w:val="006636BC"/>
    <w:rsid w:val="006678EC"/>
    <w:rsid w:val="006721A2"/>
    <w:rsid w:val="00672DDD"/>
    <w:rsid w:val="00672EE2"/>
    <w:rsid w:val="00673740"/>
    <w:rsid w:val="00691913"/>
    <w:rsid w:val="006A7285"/>
    <w:rsid w:val="006B5344"/>
    <w:rsid w:val="006B5678"/>
    <w:rsid w:val="006B6402"/>
    <w:rsid w:val="006C0919"/>
    <w:rsid w:val="006C278A"/>
    <w:rsid w:val="006C3852"/>
    <w:rsid w:val="006C4D6F"/>
    <w:rsid w:val="006C5D45"/>
    <w:rsid w:val="006D5EC6"/>
    <w:rsid w:val="006D6BC0"/>
    <w:rsid w:val="006E10AF"/>
    <w:rsid w:val="006E1E84"/>
    <w:rsid w:val="006E26BB"/>
    <w:rsid w:val="006E2EF5"/>
    <w:rsid w:val="006E5388"/>
    <w:rsid w:val="006E566A"/>
    <w:rsid w:val="006E6294"/>
    <w:rsid w:val="006E6830"/>
    <w:rsid w:val="006F4AD9"/>
    <w:rsid w:val="006F4B82"/>
    <w:rsid w:val="007022BE"/>
    <w:rsid w:val="00704E57"/>
    <w:rsid w:val="0070500B"/>
    <w:rsid w:val="007064EA"/>
    <w:rsid w:val="00706914"/>
    <w:rsid w:val="00706A4A"/>
    <w:rsid w:val="007075AA"/>
    <w:rsid w:val="00713D69"/>
    <w:rsid w:val="007144F7"/>
    <w:rsid w:val="00714EF5"/>
    <w:rsid w:val="00716F0E"/>
    <w:rsid w:val="007172F7"/>
    <w:rsid w:val="00717CDA"/>
    <w:rsid w:val="007209F6"/>
    <w:rsid w:val="00732B80"/>
    <w:rsid w:val="00732BBF"/>
    <w:rsid w:val="00733AD0"/>
    <w:rsid w:val="0073669F"/>
    <w:rsid w:val="00737040"/>
    <w:rsid w:val="007407C0"/>
    <w:rsid w:val="00741D70"/>
    <w:rsid w:val="00741EE5"/>
    <w:rsid w:val="00747299"/>
    <w:rsid w:val="00747B19"/>
    <w:rsid w:val="007515EF"/>
    <w:rsid w:val="00752042"/>
    <w:rsid w:val="00753497"/>
    <w:rsid w:val="00753FB9"/>
    <w:rsid w:val="00761C5E"/>
    <w:rsid w:val="00762B1F"/>
    <w:rsid w:val="00773EC5"/>
    <w:rsid w:val="00777E46"/>
    <w:rsid w:val="0078186E"/>
    <w:rsid w:val="00786994"/>
    <w:rsid w:val="00795BB2"/>
    <w:rsid w:val="007A03E6"/>
    <w:rsid w:val="007A1E08"/>
    <w:rsid w:val="007A3E6D"/>
    <w:rsid w:val="007A40A2"/>
    <w:rsid w:val="007B0F68"/>
    <w:rsid w:val="007C04EE"/>
    <w:rsid w:val="007C09AD"/>
    <w:rsid w:val="007C0B10"/>
    <w:rsid w:val="007C4B0F"/>
    <w:rsid w:val="007C551B"/>
    <w:rsid w:val="007C5546"/>
    <w:rsid w:val="007C5DD6"/>
    <w:rsid w:val="007D5DD4"/>
    <w:rsid w:val="007E08EF"/>
    <w:rsid w:val="007E09FD"/>
    <w:rsid w:val="007E3212"/>
    <w:rsid w:val="007E484D"/>
    <w:rsid w:val="007E6882"/>
    <w:rsid w:val="007E7044"/>
    <w:rsid w:val="007E7B6C"/>
    <w:rsid w:val="007F13CF"/>
    <w:rsid w:val="007F16AF"/>
    <w:rsid w:val="007F200F"/>
    <w:rsid w:val="007F3345"/>
    <w:rsid w:val="007F41D8"/>
    <w:rsid w:val="007F4CD2"/>
    <w:rsid w:val="007F5B7A"/>
    <w:rsid w:val="007F7A22"/>
    <w:rsid w:val="008004E6"/>
    <w:rsid w:val="00804A5E"/>
    <w:rsid w:val="00804EB6"/>
    <w:rsid w:val="0080581D"/>
    <w:rsid w:val="00810744"/>
    <w:rsid w:val="0081274A"/>
    <w:rsid w:val="00813E29"/>
    <w:rsid w:val="0081557D"/>
    <w:rsid w:val="00815A48"/>
    <w:rsid w:val="00821534"/>
    <w:rsid w:val="00823A94"/>
    <w:rsid w:val="0082467E"/>
    <w:rsid w:val="00826A58"/>
    <w:rsid w:val="00827D7F"/>
    <w:rsid w:val="00833612"/>
    <w:rsid w:val="00836BCA"/>
    <w:rsid w:val="00840BB2"/>
    <w:rsid w:val="00840D38"/>
    <w:rsid w:val="00842E1D"/>
    <w:rsid w:val="008460CE"/>
    <w:rsid w:val="00847F14"/>
    <w:rsid w:val="00851E11"/>
    <w:rsid w:val="008524A5"/>
    <w:rsid w:val="00852974"/>
    <w:rsid w:val="008531A7"/>
    <w:rsid w:val="00854F74"/>
    <w:rsid w:val="00856999"/>
    <w:rsid w:val="00857AF2"/>
    <w:rsid w:val="008613A0"/>
    <w:rsid w:val="00866A41"/>
    <w:rsid w:val="00867880"/>
    <w:rsid w:val="00870B75"/>
    <w:rsid w:val="008734D1"/>
    <w:rsid w:val="008800CC"/>
    <w:rsid w:val="00882FD7"/>
    <w:rsid w:val="0088437F"/>
    <w:rsid w:val="00896D16"/>
    <w:rsid w:val="00897348"/>
    <w:rsid w:val="008A62A1"/>
    <w:rsid w:val="008A66AA"/>
    <w:rsid w:val="008A7B88"/>
    <w:rsid w:val="008B081B"/>
    <w:rsid w:val="008B1593"/>
    <w:rsid w:val="008B6D11"/>
    <w:rsid w:val="008B746A"/>
    <w:rsid w:val="008B75A3"/>
    <w:rsid w:val="008C0770"/>
    <w:rsid w:val="008C23BF"/>
    <w:rsid w:val="008C2D54"/>
    <w:rsid w:val="008C561C"/>
    <w:rsid w:val="008D559B"/>
    <w:rsid w:val="008D5D6D"/>
    <w:rsid w:val="008D70D7"/>
    <w:rsid w:val="008E1644"/>
    <w:rsid w:val="008E2EF7"/>
    <w:rsid w:val="008E4303"/>
    <w:rsid w:val="008F3528"/>
    <w:rsid w:val="008F4CF3"/>
    <w:rsid w:val="008F512A"/>
    <w:rsid w:val="008F5F80"/>
    <w:rsid w:val="00903083"/>
    <w:rsid w:val="00904512"/>
    <w:rsid w:val="00911370"/>
    <w:rsid w:val="00911D92"/>
    <w:rsid w:val="00912681"/>
    <w:rsid w:val="00912890"/>
    <w:rsid w:val="00912F7A"/>
    <w:rsid w:val="0091478C"/>
    <w:rsid w:val="00914E36"/>
    <w:rsid w:val="00915F2D"/>
    <w:rsid w:val="00921B20"/>
    <w:rsid w:val="00926B20"/>
    <w:rsid w:val="009300AA"/>
    <w:rsid w:val="00931D5F"/>
    <w:rsid w:val="00932B74"/>
    <w:rsid w:val="009356F5"/>
    <w:rsid w:val="009400E5"/>
    <w:rsid w:val="00942E70"/>
    <w:rsid w:val="009434B3"/>
    <w:rsid w:val="00950354"/>
    <w:rsid w:val="00952B96"/>
    <w:rsid w:val="00953CA2"/>
    <w:rsid w:val="00954E73"/>
    <w:rsid w:val="00955512"/>
    <w:rsid w:val="0095708F"/>
    <w:rsid w:val="00960157"/>
    <w:rsid w:val="00960F65"/>
    <w:rsid w:val="00961D2C"/>
    <w:rsid w:val="0096331B"/>
    <w:rsid w:val="00966C3C"/>
    <w:rsid w:val="00967A71"/>
    <w:rsid w:val="009716E1"/>
    <w:rsid w:val="0097325E"/>
    <w:rsid w:val="009748B2"/>
    <w:rsid w:val="0097564F"/>
    <w:rsid w:val="009805C7"/>
    <w:rsid w:val="00980D97"/>
    <w:rsid w:val="00982DFF"/>
    <w:rsid w:val="00983DFE"/>
    <w:rsid w:val="009904CC"/>
    <w:rsid w:val="00990CAE"/>
    <w:rsid w:val="00991431"/>
    <w:rsid w:val="0099472A"/>
    <w:rsid w:val="00994CEF"/>
    <w:rsid w:val="00994EAA"/>
    <w:rsid w:val="00997A8F"/>
    <w:rsid w:val="009A6C23"/>
    <w:rsid w:val="009B4E30"/>
    <w:rsid w:val="009B5308"/>
    <w:rsid w:val="009C019E"/>
    <w:rsid w:val="009C1EFC"/>
    <w:rsid w:val="009C3AF1"/>
    <w:rsid w:val="009C5E0F"/>
    <w:rsid w:val="009E4016"/>
    <w:rsid w:val="009E4C4D"/>
    <w:rsid w:val="009E50D6"/>
    <w:rsid w:val="009E6C13"/>
    <w:rsid w:val="009F1257"/>
    <w:rsid w:val="009F5BBE"/>
    <w:rsid w:val="00A00116"/>
    <w:rsid w:val="00A00692"/>
    <w:rsid w:val="00A0172D"/>
    <w:rsid w:val="00A035DE"/>
    <w:rsid w:val="00A0425E"/>
    <w:rsid w:val="00A06461"/>
    <w:rsid w:val="00A0765B"/>
    <w:rsid w:val="00A17936"/>
    <w:rsid w:val="00A203BE"/>
    <w:rsid w:val="00A21BED"/>
    <w:rsid w:val="00A24144"/>
    <w:rsid w:val="00A2457D"/>
    <w:rsid w:val="00A257FD"/>
    <w:rsid w:val="00A27E98"/>
    <w:rsid w:val="00A3247D"/>
    <w:rsid w:val="00A324CE"/>
    <w:rsid w:val="00A33586"/>
    <w:rsid w:val="00A33CF0"/>
    <w:rsid w:val="00A34868"/>
    <w:rsid w:val="00A417E2"/>
    <w:rsid w:val="00A457F3"/>
    <w:rsid w:val="00A469C3"/>
    <w:rsid w:val="00A51D90"/>
    <w:rsid w:val="00A54332"/>
    <w:rsid w:val="00A6358A"/>
    <w:rsid w:val="00A63FE0"/>
    <w:rsid w:val="00A655CF"/>
    <w:rsid w:val="00A663B5"/>
    <w:rsid w:val="00A6723A"/>
    <w:rsid w:val="00A72A66"/>
    <w:rsid w:val="00A74DBF"/>
    <w:rsid w:val="00A76BA9"/>
    <w:rsid w:val="00A77BC4"/>
    <w:rsid w:val="00A811B0"/>
    <w:rsid w:val="00A867A7"/>
    <w:rsid w:val="00A90439"/>
    <w:rsid w:val="00A93CC0"/>
    <w:rsid w:val="00A957CF"/>
    <w:rsid w:val="00A961E6"/>
    <w:rsid w:val="00A97C1F"/>
    <w:rsid w:val="00AA2F4F"/>
    <w:rsid w:val="00AA440E"/>
    <w:rsid w:val="00AA6F53"/>
    <w:rsid w:val="00AB27C4"/>
    <w:rsid w:val="00AB2831"/>
    <w:rsid w:val="00AB2D29"/>
    <w:rsid w:val="00AB3FA5"/>
    <w:rsid w:val="00AB4009"/>
    <w:rsid w:val="00AB4C07"/>
    <w:rsid w:val="00AB4C12"/>
    <w:rsid w:val="00AB61CF"/>
    <w:rsid w:val="00AB6503"/>
    <w:rsid w:val="00AD5AD4"/>
    <w:rsid w:val="00AD5D32"/>
    <w:rsid w:val="00AD6497"/>
    <w:rsid w:val="00AD6EA9"/>
    <w:rsid w:val="00AD795D"/>
    <w:rsid w:val="00AE4595"/>
    <w:rsid w:val="00AE4E6C"/>
    <w:rsid w:val="00AF302C"/>
    <w:rsid w:val="00AF441F"/>
    <w:rsid w:val="00AF78A6"/>
    <w:rsid w:val="00B02CEE"/>
    <w:rsid w:val="00B04C41"/>
    <w:rsid w:val="00B1183B"/>
    <w:rsid w:val="00B12FEF"/>
    <w:rsid w:val="00B13463"/>
    <w:rsid w:val="00B216B0"/>
    <w:rsid w:val="00B21C8C"/>
    <w:rsid w:val="00B32CDE"/>
    <w:rsid w:val="00B34341"/>
    <w:rsid w:val="00B34770"/>
    <w:rsid w:val="00B41D73"/>
    <w:rsid w:val="00B5326A"/>
    <w:rsid w:val="00B54572"/>
    <w:rsid w:val="00B62FB3"/>
    <w:rsid w:val="00B63415"/>
    <w:rsid w:val="00B63BFD"/>
    <w:rsid w:val="00B63E95"/>
    <w:rsid w:val="00B7016B"/>
    <w:rsid w:val="00B70183"/>
    <w:rsid w:val="00B702FF"/>
    <w:rsid w:val="00B71B3F"/>
    <w:rsid w:val="00B74F38"/>
    <w:rsid w:val="00B75F40"/>
    <w:rsid w:val="00B817C0"/>
    <w:rsid w:val="00B864AB"/>
    <w:rsid w:val="00B90DEE"/>
    <w:rsid w:val="00B911F4"/>
    <w:rsid w:val="00B95F02"/>
    <w:rsid w:val="00B96061"/>
    <w:rsid w:val="00B97751"/>
    <w:rsid w:val="00BA021B"/>
    <w:rsid w:val="00BA7B96"/>
    <w:rsid w:val="00BC467E"/>
    <w:rsid w:val="00BC5336"/>
    <w:rsid w:val="00BC5F2F"/>
    <w:rsid w:val="00BC620A"/>
    <w:rsid w:val="00BC74C4"/>
    <w:rsid w:val="00BD3397"/>
    <w:rsid w:val="00BD6749"/>
    <w:rsid w:val="00BE6059"/>
    <w:rsid w:val="00BE73CC"/>
    <w:rsid w:val="00BE789B"/>
    <w:rsid w:val="00BF09BA"/>
    <w:rsid w:val="00BF1393"/>
    <w:rsid w:val="00BF2332"/>
    <w:rsid w:val="00BF6049"/>
    <w:rsid w:val="00C029C4"/>
    <w:rsid w:val="00C0458A"/>
    <w:rsid w:val="00C06628"/>
    <w:rsid w:val="00C069B2"/>
    <w:rsid w:val="00C0703F"/>
    <w:rsid w:val="00C10E8B"/>
    <w:rsid w:val="00C12C59"/>
    <w:rsid w:val="00C13D68"/>
    <w:rsid w:val="00C162F8"/>
    <w:rsid w:val="00C24122"/>
    <w:rsid w:val="00C27016"/>
    <w:rsid w:val="00C27673"/>
    <w:rsid w:val="00C3123D"/>
    <w:rsid w:val="00C3200F"/>
    <w:rsid w:val="00C42688"/>
    <w:rsid w:val="00C44FA2"/>
    <w:rsid w:val="00C46B16"/>
    <w:rsid w:val="00C51285"/>
    <w:rsid w:val="00C55511"/>
    <w:rsid w:val="00C556E8"/>
    <w:rsid w:val="00C565F2"/>
    <w:rsid w:val="00C573C2"/>
    <w:rsid w:val="00C60C1A"/>
    <w:rsid w:val="00C643FE"/>
    <w:rsid w:val="00C658A5"/>
    <w:rsid w:val="00C709B8"/>
    <w:rsid w:val="00C72774"/>
    <w:rsid w:val="00C73AC6"/>
    <w:rsid w:val="00C75876"/>
    <w:rsid w:val="00C85B66"/>
    <w:rsid w:val="00C8738D"/>
    <w:rsid w:val="00C87A93"/>
    <w:rsid w:val="00C90268"/>
    <w:rsid w:val="00C92009"/>
    <w:rsid w:val="00C9217C"/>
    <w:rsid w:val="00C93EB8"/>
    <w:rsid w:val="00C9406A"/>
    <w:rsid w:val="00C953E3"/>
    <w:rsid w:val="00C95AD8"/>
    <w:rsid w:val="00C95C9F"/>
    <w:rsid w:val="00C9786A"/>
    <w:rsid w:val="00CA0714"/>
    <w:rsid w:val="00CA63C0"/>
    <w:rsid w:val="00CA7719"/>
    <w:rsid w:val="00CB0343"/>
    <w:rsid w:val="00CB29C3"/>
    <w:rsid w:val="00CB3E07"/>
    <w:rsid w:val="00CB6B4E"/>
    <w:rsid w:val="00CC59F7"/>
    <w:rsid w:val="00CC6EFE"/>
    <w:rsid w:val="00CD0673"/>
    <w:rsid w:val="00CD1FE2"/>
    <w:rsid w:val="00CD3C33"/>
    <w:rsid w:val="00CD559E"/>
    <w:rsid w:val="00CD6247"/>
    <w:rsid w:val="00CD77EC"/>
    <w:rsid w:val="00CE0B7B"/>
    <w:rsid w:val="00CE1528"/>
    <w:rsid w:val="00CE600D"/>
    <w:rsid w:val="00CE673E"/>
    <w:rsid w:val="00CF3391"/>
    <w:rsid w:val="00CF34EF"/>
    <w:rsid w:val="00CF7BBE"/>
    <w:rsid w:val="00D004E2"/>
    <w:rsid w:val="00D04920"/>
    <w:rsid w:val="00D14A51"/>
    <w:rsid w:val="00D167BA"/>
    <w:rsid w:val="00D235AD"/>
    <w:rsid w:val="00D2382D"/>
    <w:rsid w:val="00D247BD"/>
    <w:rsid w:val="00D24D67"/>
    <w:rsid w:val="00D24E8A"/>
    <w:rsid w:val="00D34F55"/>
    <w:rsid w:val="00D36760"/>
    <w:rsid w:val="00D41B7B"/>
    <w:rsid w:val="00D434D1"/>
    <w:rsid w:val="00D47C42"/>
    <w:rsid w:val="00D5184B"/>
    <w:rsid w:val="00D5273A"/>
    <w:rsid w:val="00D731FC"/>
    <w:rsid w:val="00D80D3A"/>
    <w:rsid w:val="00D828FC"/>
    <w:rsid w:val="00D83521"/>
    <w:rsid w:val="00D836F9"/>
    <w:rsid w:val="00D83E7D"/>
    <w:rsid w:val="00D84FBC"/>
    <w:rsid w:val="00D87586"/>
    <w:rsid w:val="00D9092B"/>
    <w:rsid w:val="00D93E7C"/>
    <w:rsid w:val="00D953C6"/>
    <w:rsid w:val="00DA0B70"/>
    <w:rsid w:val="00DA1E61"/>
    <w:rsid w:val="00DA37DB"/>
    <w:rsid w:val="00DA538F"/>
    <w:rsid w:val="00DA5B85"/>
    <w:rsid w:val="00DA786D"/>
    <w:rsid w:val="00DB0DB5"/>
    <w:rsid w:val="00DB10D8"/>
    <w:rsid w:val="00DB1379"/>
    <w:rsid w:val="00DB41CC"/>
    <w:rsid w:val="00DB42B8"/>
    <w:rsid w:val="00DB61C7"/>
    <w:rsid w:val="00DB75F3"/>
    <w:rsid w:val="00DC2488"/>
    <w:rsid w:val="00DC2D97"/>
    <w:rsid w:val="00DC4F7F"/>
    <w:rsid w:val="00DC7BED"/>
    <w:rsid w:val="00DD00FA"/>
    <w:rsid w:val="00DD0959"/>
    <w:rsid w:val="00DD2DFD"/>
    <w:rsid w:val="00DD300F"/>
    <w:rsid w:val="00DD3CF3"/>
    <w:rsid w:val="00DD7B06"/>
    <w:rsid w:val="00DE42EB"/>
    <w:rsid w:val="00DE4E64"/>
    <w:rsid w:val="00DE642B"/>
    <w:rsid w:val="00DE64DF"/>
    <w:rsid w:val="00DF11CE"/>
    <w:rsid w:val="00DF13C0"/>
    <w:rsid w:val="00DF3DBD"/>
    <w:rsid w:val="00DF5279"/>
    <w:rsid w:val="00E03EAF"/>
    <w:rsid w:val="00E10811"/>
    <w:rsid w:val="00E11D59"/>
    <w:rsid w:val="00E13C76"/>
    <w:rsid w:val="00E14A2C"/>
    <w:rsid w:val="00E20C97"/>
    <w:rsid w:val="00E23483"/>
    <w:rsid w:val="00E25029"/>
    <w:rsid w:val="00E347DA"/>
    <w:rsid w:val="00E35002"/>
    <w:rsid w:val="00E43FC1"/>
    <w:rsid w:val="00E57E84"/>
    <w:rsid w:val="00E617BE"/>
    <w:rsid w:val="00E64C45"/>
    <w:rsid w:val="00E67211"/>
    <w:rsid w:val="00E7343D"/>
    <w:rsid w:val="00E73B73"/>
    <w:rsid w:val="00E7483E"/>
    <w:rsid w:val="00E8177A"/>
    <w:rsid w:val="00E837CB"/>
    <w:rsid w:val="00E8510C"/>
    <w:rsid w:val="00E87F33"/>
    <w:rsid w:val="00E91675"/>
    <w:rsid w:val="00E9442A"/>
    <w:rsid w:val="00EA44CF"/>
    <w:rsid w:val="00EB0E03"/>
    <w:rsid w:val="00EB2CD9"/>
    <w:rsid w:val="00EB2F1C"/>
    <w:rsid w:val="00EB2FCA"/>
    <w:rsid w:val="00EB4EE7"/>
    <w:rsid w:val="00EB6153"/>
    <w:rsid w:val="00EB7C8D"/>
    <w:rsid w:val="00ED0907"/>
    <w:rsid w:val="00ED2954"/>
    <w:rsid w:val="00ED35E3"/>
    <w:rsid w:val="00ED7743"/>
    <w:rsid w:val="00EE27CA"/>
    <w:rsid w:val="00EE34C0"/>
    <w:rsid w:val="00EE5C17"/>
    <w:rsid w:val="00EE743E"/>
    <w:rsid w:val="00EF0CB4"/>
    <w:rsid w:val="00EF3BA6"/>
    <w:rsid w:val="00EF49AD"/>
    <w:rsid w:val="00EF62FC"/>
    <w:rsid w:val="00EF6648"/>
    <w:rsid w:val="00F01454"/>
    <w:rsid w:val="00F017E4"/>
    <w:rsid w:val="00F02448"/>
    <w:rsid w:val="00F0359B"/>
    <w:rsid w:val="00F10297"/>
    <w:rsid w:val="00F11BF9"/>
    <w:rsid w:val="00F14BD5"/>
    <w:rsid w:val="00F1753E"/>
    <w:rsid w:val="00F25100"/>
    <w:rsid w:val="00F2562B"/>
    <w:rsid w:val="00F3110F"/>
    <w:rsid w:val="00F3172F"/>
    <w:rsid w:val="00F327E5"/>
    <w:rsid w:val="00F3600A"/>
    <w:rsid w:val="00F36DD2"/>
    <w:rsid w:val="00F40086"/>
    <w:rsid w:val="00F4201A"/>
    <w:rsid w:val="00F43800"/>
    <w:rsid w:val="00F479E9"/>
    <w:rsid w:val="00F50654"/>
    <w:rsid w:val="00F51ED7"/>
    <w:rsid w:val="00F5215A"/>
    <w:rsid w:val="00F52882"/>
    <w:rsid w:val="00F52A04"/>
    <w:rsid w:val="00F54DC9"/>
    <w:rsid w:val="00F60B70"/>
    <w:rsid w:val="00F60CDD"/>
    <w:rsid w:val="00F61D93"/>
    <w:rsid w:val="00F67521"/>
    <w:rsid w:val="00F6776D"/>
    <w:rsid w:val="00F67FF8"/>
    <w:rsid w:val="00F710A4"/>
    <w:rsid w:val="00F72DB4"/>
    <w:rsid w:val="00F733E0"/>
    <w:rsid w:val="00F81AA9"/>
    <w:rsid w:val="00F82F9A"/>
    <w:rsid w:val="00F849DE"/>
    <w:rsid w:val="00F94BF0"/>
    <w:rsid w:val="00F95026"/>
    <w:rsid w:val="00F959A9"/>
    <w:rsid w:val="00F95B5B"/>
    <w:rsid w:val="00FA0752"/>
    <w:rsid w:val="00FA12EC"/>
    <w:rsid w:val="00FA2939"/>
    <w:rsid w:val="00FB1824"/>
    <w:rsid w:val="00FB2D21"/>
    <w:rsid w:val="00FB5ACF"/>
    <w:rsid w:val="00FC036C"/>
    <w:rsid w:val="00FC1777"/>
    <w:rsid w:val="00FC2885"/>
    <w:rsid w:val="00FC4B8D"/>
    <w:rsid w:val="00FD19F4"/>
    <w:rsid w:val="00FE0897"/>
    <w:rsid w:val="00FE2EFA"/>
    <w:rsid w:val="00FE35CC"/>
    <w:rsid w:val="00FE45D4"/>
    <w:rsid w:val="00FF3631"/>
    <w:rsid w:val="00FF4E6C"/>
    <w:rsid w:val="00FF7225"/>
    <w:rsid w:val="00FF7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3EB7700"/>
  <w15:docId w15:val="{0999A156-26B8-4588-8B80-FB908F6BE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5BCD"/>
    <w:pPr>
      <w:ind w:left="0" w:firstLine="0"/>
    </w:pPr>
    <w:rPr>
      <w:rFonts w:ascii="Times New Roman" w:eastAsia="Times New Roman" w:hAnsi="Times New Roman" w:cs="Times New Roman"/>
      <w:sz w:val="20"/>
      <w:szCs w:val="20"/>
      <w:lang w:eastAsia="fr-CA"/>
    </w:rPr>
  </w:style>
  <w:style w:type="paragraph" w:styleId="Titre1">
    <w:name w:val="heading 1"/>
    <w:basedOn w:val="Normal"/>
    <w:next w:val="Normal"/>
    <w:link w:val="Titre1Car"/>
    <w:qFormat/>
    <w:rsid w:val="00465BCD"/>
    <w:pPr>
      <w:keepNext/>
      <w:outlineLvl w:val="0"/>
    </w:pPr>
    <w:rPr>
      <w:i/>
    </w:rPr>
  </w:style>
  <w:style w:type="paragraph" w:styleId="Titre2">
    <w:name w:val="heading 2"/>
    <w:basedOn w:val="Normal"/>
    <w:next w:val="Normal"/>
    <w:link w:val="Titre2Car"/>
    <w:unhideWhenUsed/>
    <w:qFormat/>
    <w:rsid w:val="00747B1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9"/>
    <w:unhideWhenUsed/>
    <w:qFormat/>
    <w:rsid w:val="00747B1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qFormat/>
    <w:rsid w:val="00465BCD"/>
    <w:pPr>
      <w:keepNext/>
      <w:tabs>
        <w:tab w:val="left" w:pos="709"/>
        <w:tab w:val="left" w:pos="1276"/>
      </w:tabs>
      <w:spacing w:before="240"/>
      <w:outlineLvl w:val="3"/>
    </w:pPr>
    <w:rPr>
      <w:sz w:val="28"/>
    </w:rPr>
  </w:style>
  <w:style w:type="paragraph" w:styleId="Titre5">
    <w:name w:val="heading 5"/>
    <w:basedOn w:val="Normal"/>
    <w:next w:val="Normal"/>
    <w:link w:val="Titre5Car"/>
    <w:unhideWhenUsed/>
    <w:qFormat/>
    <w:rsid w:val="00747B1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qFormat/>
    <w:rsid w:val="00465BCD"/>
    <w:pPr>
      <w:keepNext/>
      <w:outlineLvl w:val="5"/>
    </w:pPr>
    <w:rPr>
      <w:b/>
      <w:smallCaps/>
      <w:sz w:val="32"/>
    </w:rPr>
  </w:style>
  <w:style w:type="paragraph" w:styleId="Titre7">
    <w:name w:val="heading 7"/>
    <w:basedOn w:val="Normal"/>
    <w:next w:val="Normal"/>
    <w:link w:val="Titre7Car"/>
    <w:qFormat/>
    <w:rsid w:val="00EB4EE7"/>
    <w:pPr>
      <w:keepNext/>
      <w:tabs>
        <w:tab w:val="left" w:pos="567"/>
      </w:tabs>
      <w:outlineLvl w:val="6"/>
    </w:pPr>
    <w:rPr>
      <w:i/>
      <w:sz w:val="22"/>
      <w:lang w:eastAsia="fr-FR"/>
    </w:rPr>
  </w:style>
  <w:style w:type="paragraph" w:styleId="Titre8">
    <w:name w:val="heading 8"/>
    <w:basedOn w:val="Normal"/>
    <w:next w:val="Normal"/>
    <w:link w:val="Titre8Car"/>
    <w:unhideWhenUsed/>
    <w:qFormat/>
    <w:rsid w:val="005C587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qFormat/>
    <w:rsid w:val="00EB4EE7"/>
    <w:pPr>
      <w:keepNext/>
      <w:jc w:val="center"/>
      <w:outlineLvl w:val="8"/>
    </w:pPr>
    <w:rPr>
      <w:b/>
      <w:smallCaps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465BCD"/>
    <w:rPr>
      <w:rFonts w:ascii="Times New Roman" w:eastAsia="Times New Roman" w:hAnsi="Times New Roman" w:cs="Times New Roman"/>
      <w:i/>
      <w:sz w:val="20"/>
      <w:szCs w:val="20"/>
      <w:lang w:eastAsia="fr-CA"/>
    </w:rPr>
  </w:style>
  <w:style w:type="character" w:customStyle="1" w:styleId="Titre4Car">
    <w:name w:val="Titre 4 Car"/>
    <w:basedOn w:val="Policepardfaut"/>
    <w:link w:val="Titre4"/>
    <w:rsid w:val="00465BCD"/>
    <w:rPr>
      <w:rFonts w:ascii="Times New Roman" w:eastAsia="Times New Roman" w:hAnsi="Times New Roman" w:cs="Times New Roman"/>
      <w:sz w:val="28"/>
      <w:szCs w:val="20"/>
      <w:lang w:eastAsia="fr-CA"/>
    </w:rPr>
  </w:style>
  <w:style w:type="character" w:customStyle="1" w:styleId="Titre6Car">
    <w:name w:val="Titre 6 Car"/>
    <w:basedOn w:val="Policepardfaut"/>
    <w:link w:val="Titre6"/>
    <w:rsid w:val="00465BCD"/>
    <w:rPr>
      <w:rFonts w:ascii="Times New Roman" w:eastAsia="Times New Roman" w:hAnsi="Times New Roman" w:cs="Times New Roman"/>
      <w:b/>
      <w:smallCaps/>
      <w:sz w:val="32"/>
      <w:szCs w:val="20"/>
      <w:lang w:eastAsia="fr-CA"/>
    </w:rPr>
  </w:style>
  <w:style w:type="paragraph" w:styleId="Pieddepage">
    <w:name w:val="footer"/>
    <w:basedOn w:val="Normal"/>
    <w:link w:val="PieddepageCar"/>
    <w:uiPriority w:val="99"/>
    <w:rsid w:val="00465B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65BCD"/>
    <w:rPr>
      <w:rFonts w:ascii="Times New Roman" w:eastAsia="Times New Roman" w:hAnsi="Times New Roman" w:cs="Times New Roman"/>
      <w:sz w:val="20"/>
      <w:szCs w:val="20"/>
      <w:lang w:eastAsia="fr-CA"/>
    </w:rPr>
  </w:style>
  <w:style w:type="paragraph" w:styleId="En-tte">
    <w:name w:val="header"/>
    <w:basedOn w:val="Normal"/>
    <w:link w:val="En-tteCar"/>
    <w:uiPriority w:val="99"/>
    <w:rsid w:val="00465BCD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465BCD"/>
    <w:rPr>
      <w:rFonts w:ascii="Times New Roman" w:eastAsia="Times New Roman" w:hAnsi="Times New Roman" w:cs="Times New Roman"/>
      <w:sz w:val="20"/>
      <w:szCs w:val="20"/>
      <w:lang w:eastAsia="fr-CA"/>
    </w:rPr>
  </w:style>
  <w:style w:type="paragraph" w:styleId="Corpsdetexte">
    <w:name w:val="Body Text"/>
    <w:basedOn w:val="Normal"/>
    <w:link w:val="CorpsdetexteCar"/>
    <w:rsid w:val="00465BCD"/>
    <w:pPr>
      <w:jc w:val="center"/>
    </w:pPr>
    <w:rPr>
      <w:b/>
      <w:sz w:val="24"/>
    </w:rPr>
  </w:style>
  <w:style w:type="character" w:customStyle="1" w:styleId="CorpsdetexteCar">
    <w:name w:val="Corps de texte Car"/>
    <w:basedOn w:val="Policepardfaut"/>
    <w:link w:val="Corpsdetexte"/>
    <w:rsid w:val="00465BCD"/>
    <w:rPr>
      <w:rFonts w:ascii="Times New Roman" w:eastAsia="Times New Roman" w:hAnsi="Times New Roman" w:cs="Times New Roman"/>
      <w:b/>
      <w:sz w:val="24"/>
      <w:szCs w:val="20"/>
      <w:lang w:eastAsia="fr-CA"/>
    </w:rPr>
  </w:style>
  <w:style w:type="paragraph" w:styleId="Corpsdetexte2">
    <w:name w:val="Body Text 2"/>
    <w:basedOn w:val="Normal"/>
    <w:link w:val="Corpsdetexte2Car"/>
    <w:rsid w:val="00465BCD"/>
    <w:pPr>
      <w:spacing w:before="60"/>
      <w:jc w:val="both"/>
    </w:pPr>
    <w:rPr>
      <w:sz w:val="22"/>
    </w:rPr>
  </w:style>
  <w:style w:type="character" w:customStyle="1" w:styleId="Corpsdetexte2Car">
    <w:name w:val="Corps de texte 2 Car"/>
    <w:basedOn w:val="Policepardfaut"/>
    <w:link w:val="Corpsdetexte2"/>
    <w:rsid w:val="00465BCD"/>
    <w:rPr>
      <w:rFonts w:ascii="Times New Roman" w:eastAsia="Times New Roman" w:hAnsi="Times New Roman" w:cs="Times New Roman"/>
      <w:szCs w:val="20"/>
      <w:lang w:eastAsia="fr-CA"/>
    </w:rPr>
  </w:style>
  <w:style w:type="paragraph" w:styleId="Titre">
    <w:name w:val="Title"/>
    <w:basedOn w:val="Normal"/>
    <w:link w:val="TitreCar"/>
    <w:uiPriority w:val="99"/>
    <w:qFormat/>
    <w:rsid w:val="00465BCD"/>
    <w:pPr>
      <w:jc w:val="center"/>
    </w:pPr>
    <w:rPr>
      <w:b/>
      <w:smallCaps/>
      <w:sz w:val="22"/>
    </w:rPr>
  </w:style>
  <w:style w:type="character" w:customStyle="1" w:styleId="TitreCar">
    <w:name w:val="Titre Car"/>
    <w:basedOn w:val="Policepardfaut"/>
    <w:link w:val="Titre"/>
    <w:uiPriority w:val="99"/>
    <w:rsid w:val="00465BCD"/>
    <w:rPr>
      <w:rFonts w:ascii="Times New Roman" w:eastAsia="Times New Roman" w:hAnsi="Times New Roman" w:cs="Times New Roman"/>
      <w:b/>
      <w:smallCaps/>
      <w:szCs w:val="20"/>
      <w:lang w:eastAsia="fr-CA"/>
    </w:rPr>
  </w:style>
  <w:style w:type="paragraph" w:styleId="Textedebulles">
    <w:name w:val="Balloon Text"/>
    <w:basedOn w:val="Normal"/>
    <w:link w:val="TextedebullesCar"/>
    <w:semiHidden/>
    <w:unhideWhenUsed/>
    <w:rsid w:val="00465B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5BCD"/>
    <w:rPr>
      <w:rFonts w:ascii="Tahoma" w:eastAsia="Times New Roman" w:hAnsi="Tahoma" w:cs="Tahoma"/>
      <w:sz w:val="16"/>
      <w:szCs w:val="16"/>
      <w:lang w:eastAsia="fr-CA"/>
    </w:rPr>
  </w:style>
  <w:style w:type="table" w:styleId="Tramecouleur-Accent2">
    <w:name w:val="Colorful Shading Accent 2"/>
    <w:basedOn w:val="TableauNormal"/>
    <w:uiPriority w:val="71"/>
    <w:rsid w:val="001C16EE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-Accent6">
    <w:name w:val="Dark List Accent 6"/>
    <w:basedOn w:val="TableauNormal"/>
    <w:uiPriority w:val="70"/>
    <w:rsid w:val="001C16EE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Listefonce-Accent2">
    <w:name w:val="Dark List Accent 2"/>
    <w:basedOn w:val="TableauNormal"/>
    <w:uiPriority w:val="70"/>
    <w:rsid w:val="001C16EE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paragraph" w:styleId="Commentaire">
    <w:name w:val="annotation text"/>
    <w:basedOn w:val="Normal"/>
    <w:link w:val="CommentaireCar"/>
    <w:uiPriority w:val="99"/>
    <w:semiHidden/>
    <w:rsid w:val="00CB3E07"/>
    <w:rPr>
      <w:lang w:eastAsia="fr-FR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B3E07"/>
    <w:rPr>
      <w:rFonts w:ascii="Times New Roman" w:eastAsia="Times New Roman" w:hAnsi="Times New Roman" w:cs="Times New Roman"/>
      <w:sz w:val="20"/>
      <w:szCs w:val="20"/>
      <w:lang w:eastAsia="fr-FR"/>
    </w:rPr>
  </w:style>
  <w:style w:type="table" w:styleId="Grilledutableau">
    <w:name w:val="Table Grid"/>
    <w:basedOn w:val="TableauNormal"/>
    <w:rsid w:val="006C278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traitcorpsdetexte3">
    <w:name w:val="Body Text Indent 3"/>
    <w:basedOn w:val="Normal"/>
    <w:link w:val="Retraitcorpsdetexte3Car"/>
    <w:unhideWhenUsed/>
    <w:rsid w:val="00212589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212589"/>
    <w:rPr>
      <w:rFonts w:ascii="Times New Roman" w:eastAsia="Times New Roman" w:hAnsi="Times New Roman" w:cs="Times New Roman"/>
      <w:sz w:val="16"/>
      <w:szCs w:val="16"/>
      <w:lang w:eastAsia="fr-CA"/>
    </w:rPr>
  </w:style>
  <w:style w:type="character" w:customStyle="1" w:styleId="Titre8Car">
    <w:name w:val="Titre 8 Car"/>
    <w:basedOn w:val="Policepardfaut"/>
    <w:link w:val="Titre8"/>
    <w:uiPriority w:val="9"/>
    <w:semiHidden/>
    <w:rsid w:val="005C587E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fr-CA"/>
    </w:rPr>
  </w:style>
  <w:style w:type="paragraph" w:styleId="Retraitcorpsdetexte">
    <w:name w:val="Body Text Indent"/>
    <w:basedOn w:val="Normal"/>
    <w:link w:val="RetraitcorpsdetexteCar"/>
    <w:uiPriority w:val="99"/>
    <w:rsid w:val="00275B05"/>
    <w:pPr>
      <w:tabs>
        <w:tab w:val="left" w:pos="294"/>
      </w:tabs>
      <w:spacing w:before="120"/>
      <w:ind w:left="294" w:hanging="294"/>
      <w:jc w:val="both"/>
    </w:pPr>
    <w:rPr>
      <w:rFonts w:ascii="Arial" w:hAnsi="Arial" w:cs="Arial"/>
      <w:sz w:val="22"/>
      <w:szCs w:val="22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275B05"/>
    <w:rPr>
      <w:rFonts w:ascii="Arial" w:eastAsia="Times New Roman" w:hAnsi="Arial" w:cs="Arial"/>
      <w:lang w:eastAsia="fr-FR"/>
    </w:rPr>
  </w:style>
  <w:style w:type="paragraph" w:customStyle="1" w:styleId="listefg">
    <w:name w:val="listefg"/>
    <w:basedOn w:val="Normal"/>
    <w:rsid w:val="00275B05"/>
    <w:pPr>
      <w:tabs>
        <w:tab w:val="left" w:pos="720"/>
      </w:tabs>
      <w:suppressAutoHyphens/>
      <w:spacing w:after="80"/>
      <w:ind w:left="720" w:hanging="720"/>
      <w:jc w:val="both"/>
    </w:pPr>
    <w:rPr>
      <w:spacing w:val="-2"/>
      <w:sz w:val="22"/>
      <w:lang w:eastAsia="fr-FR"/>
    </w:rPr>
  </w:style>
  <w:style w:type="paragraph" w:styleId="Paragraphedeliste">
    <w:name w:val="List Paragraph"/>
    <w:basedOn w:val="Normal"/>
    <w:uiPriority w:val="34"/>
    <w:qFormat/>
    <w:rsid w:val="00CF3391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D28C9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D28C9"/>
    <w:rPr>
      <w:rFonts w:ascii="Times New Roman" w:eastAsia="Times New Roman" w:hAnsi="Times New Roman" w:cs="Times New Roman"/>
      <w:sz w:val="20"/>
      <w:szCs w:val="20"/>
      <w:lang w:eastAsia="fr-CA"/>
    </w:rPr>
  </w:style>
  <w:style w:type="character" w:styleId="Appelnotedebasdep">
    <w:name w:val="footnote reference"/>
    <w:basedOn w:val="Policepardfaut"/>
    <w:uiPriority w:val="99"/>
    <w:semiHidden/>
    <w:unhideWhenUsed/>
    <w:rsid w:val="005D28C9"/>
    <w:rPr>
      <w:vertAlign w:val="superscript"/>
    </w:rPr>
  </w:style>
  <w:style w:type="character" w:customStyle="1" w:styleId="Titre2Car">
    <w:name w:val="Titre 2 Car"/>
    <w:basedOn w:val="Policepardfaut"/>
    <w:link w:val="Titre2"/>
    <w:uiPriority w:val="9"/>
    <w:rsid w:val="00747B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CA"/>
    </w:rPr>
  </w:style>
  <w:style w:type="character" w:customStyle="1" w:styleId="Titre3Car">
    <w:name w:val="Titre 3 Car"/>
    <w:basedOn w:val="Policepardfaut"/>
    <w:link w:val="Titre3"/>
    <w:uiPriority w:val="99"/>
    <w:rsid w:val="00747B1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fr-CA"/>
    </w:rPr>
  </w:style>
  <w:style w:type="character" w:customStyle="1" w:styleId="Titre5Car">
    <w:name w:val="Titre 5 Car"/>
    <w:basedOn w:val="Policepardfaut"/>
    <w:link w:val="Titre5"/>
    <w:uiPriority w:val="9"/>
    <w:rsid w:val="00747B19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fr-CA"/>
    </w:rPr>
  </w:style>
  <w:style w:type="paragraph" w:styleId="Liste">
    <w:name w:val="List"/>
    <w:basedOn w:val="Normal"/>
    <w:uiPriority w:val="99"/>
    <w:unhideWhenUsed/>
    <w:rsid w:val="00747B19"/>
    <w:pPr>
      <w:ind w:left="283" w:hanging="283"/>
      <w:contextualSpacing/>
    </w:pPr>
  </w:style>
  <w:style w:type="paragraph" w:styleId="Listepuces">
    <w:name w:val="List Bullet"/>
    <w:basedOn w:val="Normal"/>
    <w:uiPriority w:val="99"/>
    <w:unhideWhenUsed/>
    <w:rsid w:val="00747B19"/>
    <w:pPr>
      <w:numPr>
        <w:numId w:val="9"/>
      </w:numPr>
      <w:contextualSpacing/>
    </w:pPr>
  </w:style>
  <w:style w:type="paragraph" w:styleId="Retraitcorpset1relig">
    <w:name w:val="Body Text First Indent 2"/>
    <w:basedOn w:val="Retraitcorpsdetexte"/>
    <w:link w:val="Retraitcorpset1religCar"/>
    <w:uiPriority w:val="99"/>
    <w:unhideWhenUsed/>
    <w:rsid w:val="00747B19"/>
    <w:pPr>
      <w:tabs>
        <w:tab w:val="clear" w:pos="294"/>
      </w:tabs>
      <w:spacing w:before="0"/>
      <w:ind w:left="360" w:firstLine="360"/>
      <w:jc w:val="left"/>
    </w:pPr>
    <w:rPr>
      <w:rFonts w:ascii="Times New Roman" w:hAnsi="Times New Roman" w:cs="Times New Roman"/>
      <w:sz w:val="20"/>
      <w:szCs w:val="20"/>
      <w:lang w:eastAsia="fr-CA"/>
    </w:r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rsid w:val="00747B19"/>
    <w:rPr>
      <w:rFonts w:ascii="Times New Roman" w:eastAsia="Times New Roman" w:hAnsi="Times New Roman" w:cs="Times New Roman"/>
      <w:sz w:val="20"/>
      <w:szCs w:val="20"/>
      <w:lang w:eastAsia="fr-CA"/>
    </w:rPr>
  </w:style>
  <w:style w:type="character" w:styleId="Textedelespacerserv">
    <w:name w:val="Placeholder Text"/>
    <w:basedOn w:val="Policepardfaut"/>
    <w:uiPriority w:val="99"/>
    <w:semiHidden/>
    <w:rsid w:val="00FC2885"/>
    <w:rPr>
      <w:color w:val="808080"/>
    </w:rPr>
  </w:style>
  <w:style w:type="character" w:customStyle="1" w:styleId="Titre7Car">
    <w:name w:val="Titre 7 Car"/>
    <w:basedOn w:val="Policepardfaut"/>
    <w:link w:val="Titre7"/>
    <w:rsid w:val="00EB4EE7"/>
    <w:rPr>
      <w:rFonts w:ascii="Times New Roman" w:eastAsia="Times New Roman" w:hAnsi="Times New Roman" w:cs="Times New Roman"/>
      <w:i/>
      <w:szCs w:val="20"/>
      <w:lang w:eastAsia="fr-FR"/>
    </w:rPr>
  </w:style>
  <w:style w:type="character" w:customStyle="1" w:styleId="Titre9Car">
    <w:name w:val="Titre 9 Car"/>
    <w:basedOn w:val="Policepardfaut"/>
    <w:link w:val="Titre9"/>
    <w:rsid w:val="00EB4EE7"/>
    <w:rPr>
      <w:rFonts w:ascii="Times New Roman" w:eastAsia="Times New Roman" w:hAnsi="Times New Roman" w:cs="Times New Roman"/>
      <w:b/>
      <w:smallCaps/>
      <w:szCs w:val="20"/>
      <w:lang w:eastAsia="fr-CA"/>
    </w:rPr>
  </w:style>
  <w:style w:type="character" w:styleId="Numrodepage">
    <w:name w:val="page number"/>
    <w:basedOn w:val="Policepardfaut"/>
    <w:rsid w:val="00EB4EE7"/>
  </w:style>
  <w:style w:type="paragraph" w:customStyle="1" w:styleId="Corpsdetexte21">
    <w:name w:val="Corps de texte 21"/>
    <w:basedOn w:val="Normal"/>
    <w:rsid w:val="00EB4EE7"/>
    <w:pPr>
      <w:tabs>
        <w:tab w:val="left" w:pos="270"/>
      </w:tabs>
      <w:spacing w:before="60"/>
      <w:ind w:left="270" w:hanging="270"/>
      <w:jc w:val="both"/>
    </w:pPr>
    <w:rPr>
      <w:sz w:val="22"/>
    </w:rPr>
  </w:style>
  <w:style w:type="paragraph" w:styleId="Corpsdetexte3">
    <w:name w:val="Body Text 3"/>
    <w:basedOn w:val="Normal"/>
    <w:link w:val="Corpsdetexte3Car"/>
    <w:rsid w:val="00EB4EE7"/>
    <w:pPr>
      <w:tabs>
        <w:tab w:val="left" w:pos="567"/>
      </w:tabs>
      <w:jc w:val="both"/>
    </w:pPr>
    <w:rPr>
      <w:sz w:val="22"/>
    </w:rPr>
  </w:style>
  <w:style w:type="character" w:customStyle="1" w:styleId="Corpsdetexte3Car">
    <w:name w:val="Corps de texte 3 Car"/>
    <w:basedOn w:val="Policepardfaut"/>
    <w:link w:val="Corpsdetexte3"/>
    <w:rsid w:val="00EB4EE7"/>
    <w:rPr>
      <w:rFonts w:ascii="Times New Roman" w:eastAsia="Times New Roman" w:hAnsi="Times New Roman" w:cs="Times New Roman"/>
      <w:szCs w:val="20"/>
      <w:lang w:eastAsia="fr-CA"/>
    </w:rPr>
  </w:style>
  <w:style w:type="paragraph" w:styleId="Retraitcorpsdetexte2">
    <w:name w:val="Body Text Indent 2"/>
    <w:basedOn w:val="Normal"/>
    <w:link w:val="Retraitcorpsdetexte2Car"/>
    <w:rsid w:val="00EB4EE7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rsid w:val="00EB4EE7"/>
    <w:rPr>
      <w:rFonts w:ascii="Times New Roman" w:eastAsia="Times New Roman" w:hAnsi="Times New Roman" w:cs="Times New Roman"/>
      <w:sz w:val="20"/>
      <w:szCs w:val="20"/>
      <w:lang w:eastAsia="fr-CA"/>
    </w:rPr>
  </w:style>
  <w:style w:type="character" w:styleId="Marquedecommentaire">
    <w:name w:val="annotation reference"/>
    <w:basedOn w:val="Policepardfaut"/>
    <w:uiPriority w:val="99"/>
    <w:semiHidden/>
    <w:rsid w:val="00EB4EE7"/>
    <w:rPr>
      <w:sz w:val="16"/>
    </w:rPr>
  </w:style>
  <w:style w:type="paragraph" w:styleId="Explorateurdedocuments">
    <w:name w:val="Document Map"/>
    <w:basedOn w:val="Normal"/>
    <w:link w:val="ExplorateurdedocumentsCar"/>
    <w:semiHidden/>
    <w:rsid w:val="00EB4EE7"/>
    <w:pPr>
      <w:shd w:val="clear" w:color="auto" w:fill="000080"/>
    </w:pPr>
    <w:rPr>
      <w:rFonts w:ascii="Tahoma" w:hAnsi="Tahoma"/>
      <w:sz w:val="24"/>
      <w:lang w:eastAsia="fr-FR"/>
    </w:rPr>
  </w:style>
  <w:style w:type="character" w:customStyle="1" w:styleId="ExplorateurdedocumentsCar">
    <w:name w:val="Explorateur de documents Car"/>
    <w:basedOn w:val="Policepardfaut"/>
    <w:link w:val="Explorateurdedocuments"/>
    <w:semiHidden/>
    <w:rsid w:val="00EB4EE7"/>
    <w:rPr>
      <w:rFonts w:ascii="Tahoma" w:eastAsia="Times New Roman" w:hAnsi="Tahoma" w:cs="Times New Roman"/>
      <w:sz w:val="24"/>
      <w:szCs w:val="20"/>
      <w:shd w:val="clear" w:color="auto" w:fill="000080"/>
      <w:lang w:eastAsia="fr-FR"/>
    </w:rPr>
  </w:style>
  <w:style w:type="paragraph" w:styleId="Sous-titre">
    <w:name w:val="Subtitle"/>
    <w:basedOn w:val="Normal"/>
    <w:link w:val="Sous-titreCar"/>
    <w:uiPriority w:val="99"/>
    <w:qFormat/>
    <w:rsid w:val="00EB4EE7"/>
    <w:pPr>
      <w:jc w:val="center"/>
    </w:pPr>
    <w:rPr>
      <w:b/>
      <w:sz w:val="28"/>
      <w:lang w:eastAsia="fr-FR"/>
    </w:rPr>
  </w:style>
  <w:style w:type="character" w:customStyle="1" w:styleId="Sous-titreCar">
    <w:name w:val="Sous-titre Car"/>
    <w:basedOn w:val="Policepardfaut"/>
    <w:link w:val="Sous-titre"/>
    <w:uiPriority w:val="99"/>
    <w:rsid w:val="00EB4EE7"/>
    <w:rPr>
      <w:rFonts w:ascii="Times New Roman" w:eastAsia="Times New Roman" w:hAnsi="Times New Roman" w:cs="Times New Roman"/>
      <w:b/>
      <w:sz w:val="28"/>
      <w:szCs w:val="20"/>
      <w:lang w:eastAsia="fr-FR"/>
    </w:rPr>
  </w:style>
  <w:style w:type="paragraph" w:customStyle="1" w:styleId="FDTitre2">
    <w:name w:val="FD Titre 2"/>
    <w:autoRedefine/>
    <w:rsid w:val="00EB4EE7"/>
    <w:pPr>
      <w:spacing w:before="360" w:after="360"/>
      <w:ind w:left="0" w:firstLine="0"/>
      <w:jc w:val="center"/>
    </w:pPr>
    <w:rPr>
      <w:rFonts w:ascii="Arial Gras" w:eastAsia="Times New Roman" w:hAnsi="Arial Gras" w:cs="Times New Roman"/>
      <w:b/>
      <w:bCs/>
      <w:smallCaps/>
      <w:sz w:val="28"/>
      <w:lang w:eastAsia="fr-FR"/>
    </w:rPr>
  </w:style>
  <w:style w:type="paragraph" w:styleId="Notedefin">
    <w:name w:val="endnote text"/>
    <w:basedOn w:val="Normal"/>
    <w:link w:val="NotedefinCar"/>
    <w:uiPriority w:val="99"/>
    <w:rsid w:val="00EB4EE7"/>
  </w:style>
  <w:style w:type="character" w:customStyle="1" w:styleId="NotedefinCar">
    <w:name w:val="Note de fin Car"/>
    <w:basedOn w:val="Policepardfaut"/>
    <w:link w:val="Notedefin"/>
    <w:uiPriority w:val="99"/>
    <w:rsid w:val="00EB4EE7"/>
    <w:rPr>
      <w:rFonts w:ascii="Times New Roman" w:eastAsia="Times New Roman" w:hAnsi="Times New Roman" w:cs="Times New Roman"/>
      <w:sz w:val="20"/>
      <w:szCs w:val="20"/>
      <w:lang w:eastAsia="fr-CA"/>
    </w:rPr>
  </w:style>
  <w:style w:type="character" w:styleId="Appeldenotedefin">
    <w:name w:val="endnote reference"/>
    <w:basedOn w:val="Policepardfaut"/>
    <w:uiPriority w:val="99"/>
    <w:rsid w:val="00EB4EE7"/>
    <w:rPr>
      <w:vertAlign w:val="superscript"/>
    </w:rPr>
  </w:style>
  <w:style w:type="paragraph" w:styleId="Sansinterligne">
    <w:name w:val="No Spacing"/>
    <w:uiPriority w:val="1"/>
    <w:qFormat/>
    <w:rsid w:val="00EB4EE7"/>
    <w:pPr>
      <w:ind w:left="0" w:firstLine="0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EB4EE7"/>
    <w:rPr>
      <w:b/>
      <w:bCs/>
      <w:lang w:eastAsia="fr-CA"/>
    </w:rPr>
  </w:style>
  <w:style w:type="character" w:customStyle="1" w:styleId="ObjetducommentaireCar">
    <w:name w:val="Objet du commentaire Car"/>
    <w:basedOn w:val="CommentaireCar"/>
    <w:link w:val="Objetducommentaire"/>
    <w:rsid w:val="00EB4EE7"/>
    <w:rPr>
      <w:rFonts w:ascii="Times New Roman" w:eastAsia="Times New Roman" w:hAnsi="Times New Roman" w:cs="Times New Roman"/>
      <w:b/>
      <w:bCs/>
      <w:sz w:val="20"/>
      <w:szCs w:val="20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EDP\CLASSEUR%20RAC\APIS\TES%20351.A0\Admission\ADC_Admission%20ant&#233;rieure%20au%20DEC\_Base%20d'admission%20ADC_Fevrier%202016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C1D46-0F55-4849-876A-0C2477CC0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_Base d'admission ADC_Fevrier 2016.dotx</Template>
  <TotalTime>0</TotalTime>
  <Pages>1</Pages>
  <Words>105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Service informatique</Company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Bouchard</dc:creator>
  <cp:keywords/>
  <dc:description/>
  <cp:lastModifiedBy>Jacques Bouchard</cp:lastModifiedBy>
  <cp:revision>2</cp:revision>
  <cp:lastPrinted>2017-12-07T19:43:00Z</cp:lastPrinted>
  <dcterms:created xsi:type="dcterms:W3CDTF">2018-02-19T14:54:00Z</dcterms:created>
  <dcterms:modified xsi:type="dcterms:W3CDTF">2018-02-19T14:54:00Z</dcterms:modified>
</cp:coreProperties>
</file>