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297" w:rsidRDefault="00DC7BED" w:rsidP="000A4528">
      <w:pPr>
        <w:jc w:val="right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6A110" wp14:editId="4C5DB4A2">
                <wp:simplePos x="0" y="0"/>
                <wp:positionH relativeFrom="margin">
                  <wp:posOffset>-191729</wp:posOffset>
                </wp:positionH>
                <wp:positionV relativeFrom="paragraph">
                  <wp:posOffset>-126484</wp:posOffset>
                </wp:positionV>
                <wp:extent cx="7407298" cy="565744"/>
                <wp:effectExtent l="0" t="0" r="0" b="63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7298" cy="565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C07" w:rsidRPr="00DC7BED" w:rsidRDefault="00366394" w:rsidP="00AB4C07">
                            <w:pPr>
                              <w:rPr>
                                <w:color w:val="FFFFFF" w:themeColor="background1"/>
                                <w:spacing w:val="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 xml:space="preserve">ADMISSION </w:t>
                            </w:r>
                            <w:r w:rsidR="00AB4C07" w:rsidRPr="001B3D1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 xml:space="preserve">EN VERTU D’UNE </w:t>
                            </w:r>
                            <w:r w:rsidR="00413889" w:rsidRPr="001B3D1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ÉQUIVALENCE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3889" w:rsidRPr="001B3D1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DE SCOLARITÉ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6A11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15.1pt;margin-top:-9.95pt;width:583.25pt;height: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" filled="f" stroked="f">
                <v:textbox>
                  <w:txbxContent>
                    <w:p w:rsidR="00AB4C07" w:rsidRPr="00DC7BED" w:rsidRDefault="00366394" w:rsidP="00AB4C07">
                      <w:pPr>
                        <w:rPr>
                          <w:color w:val="FFFFFF" w:themeColor="background1"/>
                          <w:spacing w:val="22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 xml:space="preserve">ADMISSION </w:t>
                      </w:r>
                      <w:r w:rsidR="00AB4C07" w:rsidRPr="001B3D18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 xml:space="preserve">EN VERTU D’UNE </w:t>
                      </w:r>
                      <w:r w:rsidR="00413889" w:rsidRPr="001B3D18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ÉQUIVALENCE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 xml:space="preserve"> </w:t>
                      </w:r>
                      <w:r w:rsidR="00413889" w:rsidRPr="001B3D18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DE SCOLARITÉ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B48">
        <w:rPr>
          <w:noProof/>
        </w:rPr>
        <w:drawing>
          <wp:anchor distT="0" distB="0" distL="114300" distR="114300" simplePos="0" relativeHeight="251661312" behindDoc="0" locked="0" layoutInCell="1" allowOverlap="1" wp14:anchorId="0AF78E12" wp14:editId="56120215">
            <wp:simplePos x="0" y="0"/>
            <wp:positionH relativeFrom="margin">
              <wp:posOffset>-101193</wp:posOffset>
            </wp:positionH>
            <wp:positionV relativeFrom="margin">
              <wp:posOffset>-449580</wp:posOffset>
            </wp:positionV>
            <wp:extent cx="1043940" cy="233680"/>
            <wp:effectExtent l="0" t="0" r="381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528" w:rsidRDefault="000A4528">
      <w:pPr>
        <w:ind w:left="357" w:hanging="357"/>
        <w:rPr>
          <w:rFonts w:ascii="Arial" w:hAnsi="Arial"/>
          <w:b/>
          <w:sz w:val="28"/>
        </w:rPr>
      </w:pPr>
    </w:p>
    <w:p w:rsidR="00AB4C07" w:rsidRDefault="00AB4C07">
      <w:pPr>
        <w:ind w:left="357" w:hanging="357"/>
        <w:rPr>
          <w:rFonts w:ascii="Arial" w:hAnsi="Arial" w:cs="Arial"/>
          <w:caps/>
          <w:sz w:val="22"/>
          <w:szCs w:val="22"/>
        </w:rPr>
      </w:pPr>
    </w:p>
    <w:p w:rsidR="00CD1FE2" w:rsidRDefault="00CD1FE2">
      <w:pPr>
        <w:ind w:left="357" w:hanging="357"/>
        <w:rPr>
          <w:rFonts w:ascii="Arial" w:hAnsi="Arial" w:cs="Arial"/>
          <w:caps/>
          <w:sz w:val="22"/>
          <w:szCs w:val="22"/>
        </w:rPr>
      </w:pPr>
    </w:p>
    <w:p w:rsidR="00CD1FE2" w:rsidRPr="001B5316" w:rsidRDefault="00CD1FE2">
      <w:pPr>
        <w:ind w:left="357" w:hanging="357"/>
        <w:rPr>
          <w:rFonts w:ascii="Arial" w:hAnsi="Arial" w:cs="Arial"/>
          <w:caps/>
          <w:sz w:val="22"/>
          <w:szCs w:val="22"/>
        </w:rPr>
      </w:pP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3969"/>
        <w:gridCol w:w="1135"/>
        <w:gridCol w:w="4676"/>
      </w:tblGrid>
      <w:tr w:rsidR="00F95B5B" w:rsidRPr="00E837CB" w:rsidTr="00DC7BED">
        <w:trPr>
          <w:trHeight w:val="245"/>
          <w:jc w:val="center"/>
        </w:trPr>
        <w:tc>
          <w:tcPr>
            <w:tcW w:w="338" w:type="pct"/>
          </w:tcPr>
          <w:p w:rsidR="00F95B5B" w:rsidRPr="00E837CB" w:rsidRDefault="00F95B5B" w:rsidP="006F4AD9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D.A.</w:t>
            </w:r>
          </w:p>
        </w:tc>
        <w:tc>
          <w:tcPr>
            <w:tcW w:w="1892" w:type="pct"/>
            <w:tcBorders>
              <w:bottom w:val="single" w:sz="4" w:space="0" w:color="auto"/>
            </w:tcBorders>
          </w:tcPr>
          <w:p w:rsidR="00F95B5B" w:rsidRPr="00E837CB" w:rsidRDefault="00F95B5B" w:rsidP="00F95B5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1" w:type="pct"/>
          </w:tcPr>
          <w:p w:rsidR="00F95B5B" w:rsidRPr="00E837CB" w:rsidRDefault="00F95B5B" w:rsidP="00F95B5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Session :</w:t>
            </w:r>
          </w:p>
        </w:tc>
        <w:tc>
          <w:tcPr>
            <w:tcW w:w="2229" w:type="pct"/>
            <w:tcBorders>
              <w:bottom w:val="single" w:sz="4" w:space="0" w:color="auto"/>
            </w:tcBorders>
          </w:tcPr>
          <w:p w:rsidR="00F95B5B" w:rsidRPr="00E837CB" w:rsidRDefault="00F95B5B" w:rsidP="00F95B5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B5316" w:rsidRPr="001B5316" w:rsidRDefault="001B5316" w:rsidP="001B5316">
      <w:pPr>
        <w:rPr>
          <w:rFonts w:ascii="Arial" w:hAnsi="Arial" w:cs="Arial"/>
          <w:sz w:val="22"/>
          <w:szCs w:val="22"/>
        </w:rPr>
      </w:pP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852"/>
        <w:gridCol w:w="3827"/>
        <w:gridCol w:w="1135"/>
        <w:gridCol w:w="4676"/>
      </w:tblGrid>
      <w:tr w:rsidR="006E2EF5" w:rsidRPr="00E837CB" w:rsidTr="00DC7BED">
        <w:trPr>
          <w:trHeight w:val="245"/>
          <w:jc w:val="center"/>
        </w:trPr>
        <w:tc>
          <w:tcPr>
            <w:tcW w:w="406" w:type="pct"/>
          </w:tcPr>
          <w:p w:rsidR="006E2EF5" w:rsidRPr="00E837CB" w:rsidRDefault="006E2EF5" w:rsidP="006F4AD9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Nom :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6E2EF5" w:rsidRPr="00E837CB" w:rsidRDefault="006E2EF5" w:rsidP="00983DFE">
            <w:pPr>
              <w:spacing w:before="60" w:after="60"/>
              <w:ind w:right="17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1" w:type="pct"/>
          </w:tcPr>
          <w:p w:rsidR="006E2EF5" w:rsidRPr="00E837CB" w:rsidRDefault="006E2EF5" w:rsidP="00BE2A1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Prénom :</w:t>
            </w:r>
          </w:p>
        </w:tc>
        <w:tc>
          <w:tcPr>
            <w:tcW w:w="2229" w:type="pct"/>
            <w:tcBorders>
              <w:bottom w:val="single" w:sz="4" w:space="0" w:color="auto"/>
            </w:tcBorders>
          </w:tcPr>
          <w:p w:rsidR="006E2EF5" w:rsidRPr="00E837CB" w:rsidRDefault="006E2EF5" w:rsidP="00BE2A1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bookmarkStart w:id="0" w:name="_GoBack"/>
        <w:bookmarkEnd w:id="0"/>
      </w:tr>
    </w:tbl>
    <w:p w:rsidR="006E2EF5" w:rsidRPr="001B5316" w:rsidRDefault="006E2EF5" w:rsidP="006E2EF5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2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411"/>
      </w:tblGrid>
      <w:tr w:rsidR="00282297" w:rsidRPr="00E837CB" w:rsidTr="00E837CB">
        <w:trPr>
          <w:cantSplit/>
        </w:trPr>
        <w:tc>
          <w:tcPr>
            <w:tcW w:w="24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297" w:rsidRPr="00E837CB" w:rsidRDefault="00282297" w:rsidP="006F4AD9">
            <w:pPr>
              <w:spacing w:before="60"/>
              <w:ind w:left="-73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Date de naissance :</w:t>
            </w:r>
          </w:p>
          <w:p w:rsidR="003162BD" w:rsidRPr="00E837CB" w:rsidRDefault="006F4AD9" w:rsidP="00AB4C07">
            <w:pPr>
              <w:spacing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jj</w:t>
            </w:r>
            <w:proofErr w:type="spellEnd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/mm/</w:t>
            </w:r>
            <w:proofErr w:type="spellStart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aaaa</w:t>
            </w:r>
            <w:proofErr w:type="spellEnd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5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2297" w:rsidRPr="00E837CB" w:rsidRDefault="00AB4C07" w:rsidP="00AB4C07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8524A5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8524A5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2562B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8524A5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F2562B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</w:p>
        </w:tc>
      </w:tr>
    </w:tbl>
    <w:p w:rsidR="001B5316" w:rsidRDefault="00AB4C07" w:rsidP="001B53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textWrapping" w:clear="all"/>
      </w: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8081"/>
      </w:tblGrid>
      <w:tr w:rsidR="005E3B42" w:rsidRPr="00E837CB" w:rsidTr="006F4AD9">
        <w:trPr>
          <w:trHeight w:val="245"/>
          <w:jc w:val="center"/>
        </w:trPr>
        <w:tc>
          <w:tcPr>
            <w:tcW w:w="1148" w:type="pct"/>
          </w:tcPr>
          <w:p w:rsidR="005E3B42" w:rsidRPr="00E837CB" w:rsidRDefault="005E3B42" w:rsidP="006F4AD9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Programme </w:t>
            </w:r>
            <w:r w:rsidR="00983DFE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d’études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852" w:type="pct"/>
            <w:tcBorders>
              <w:bottom w:val="single" w:sz="4" w:space="0" w:color="auto"/>
            </w:tcBorders>
          </w:tcPr>
          <w:p w:rsidR="005E3B42" w:rsidRPr="00E837CB" w:rsidRDefault="005E3B42" w:rsidP="005E3B42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07E82" w:rsidRDefault="00307E82" w:rsidP="00EF49AD">
      <w:pPr>
        <w:rPr>
          <w:rFonts w:ascii="Arial" w:hAnsi="Arial" w:cs="Arial"/>
          <w:caps/>
          <w:sz w:val="22"/>
          <w:szCs w:val="22"/>
        </w:rPr>
      </w:pPr>
    </w:p>
    <w:p w:rsidR="00E837CB" w:rsidRPr="00E837CB" w:rsidRDefault="00E837CB" w:rsidP="00EF49AD">
      <w:pPr>
        <w:rPr>
          <w:rFonts w:ascii="Arial" w:hAnsi="Arial" w:cs="Arial"/>
          <w:caps/>
          <w:sz w:val="8"/>
          <w:szCs w:val="8"/>
        </w:rPr>
      </w:pPr>
    </w:p>
    <w:p w:rsidR="00413889" w:rsidRPr="00413889" w:rsidRDefault="00413889" w:rsidP="00413889">
      <w:pPr>
        <w:jc w:val="both"/>
        <w:rPr>
          <w:rFonts w:asciiTheme="minorHAnsi" w:hAnsiTheme="minorHAnsi" w:cstheme="minorHAnsi"/>
          <w:sz w:val="22"/>
          <w:szCs w:val="22"/>
        </w:rPr>
      </w:pPr>
      <w:r w:rsidRPr="00413889">
        <w:rPr>
          <w:rFonts w:asciiTheme="minorHAnsi" w:hAnsiTheme="minorHAnsi" w:cstheme="minorHAnsi"/>
          <w:sz w:val="22"/>
          <w:szCs w:val="22"/>
        </w:rPr>
        <w:t xml:space="preserve">La formation de la personne dont le nom apparaît ci-dessus a été jugée équivalente au diplôme d’études secondaires (DES) conformément à l’article 2.2 du </w:t>
      </w:r>
      <w:r w:rsidRPr="00413889">
        <w:rPr>
          <w:rFonts w:asciiTheme="minorHAnsi" w:hAnsiTheme="minorHAnsi" w:cstheme="minorHAnsi"/>
          <w:i/>
          <w:sz w:val="22"/>
          <w:szCs w:val="22"/>
        </w:rPr>
        <w:t>Règlement sur le régime des études collégiales</w:t>
      </w:r>
      <w:r w:rsidRPr="00413889">
        <w:rPr>
          <w:rFonts w:asciiTheme="minorHAnsi" w:hAnsiTheme="minorHAnsi" w:cstheme="minorHAnsi"/>
          <w:sz w:val="22"/>
          <w:szCs w:val="22"/>
        </w:rPr>
        <w:t xml:space="preserve"> (RREC) pour les raison</w:t>
      </w:r>
      <w:r w:rsidR="00A379AF">
        <w:rPr>
          <w:rFonts w:asciiTheme="minorHAnsi" w:hAnsiTheme="minorHAnsi" w:cstheme="minorHAnsi"/>
          <w:sz w:val="22"/>
          <w:szCs w:val="22"/>
        </w:rPr>
        <w:t>s</w:t>
      </w:r>
      <w:r w:rsidRPr="00413889">
        <w:rPr>
          <w:rFonts w:asciiTheme="minorHAnsi" w:hAnsiTheme="minorHAnsi" w:cstheme="minorHAnsi"/>
          <w:sz w:val="22"/>
          <w:szCs w:val="22"/>
        </w:rPr>
        <w:t xml:space="preserve"> suivantes :</w:t>
      </w:r>
    </w:p>
    <w:p w:rsidR="00C42688" w:rsidRPr="00E837CB" w:rsidRDefault="00C42688" w:rsidP="00EF49AD">
      <w:pPr>
        <w:rPr>
          <w:rFonts w:asciiTheme="minorHAnsi" w:hAnsiTheme="minorHAnsi" w:cstheme="minorHAnsi"/>
          <w:caps/>
          <w:sz w:val="22"/>
          <w:szCs w:val="22"/>
        </w:rPr>
      </w:pPr>
    </w:p>
    <w:p w:rsidR="00307E82" w:rsidRPr="00E837CB" w:rsidRDefault="00A379AF" w:rsidP="00E837CB">
      <w:pPr>
        <w:spacing w:after="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SCOLARITÉ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0528"/>
      </w:tblGrid>
      <w:tr w:rsidR="00413889" w:rsidRPr="001B2572" w:rsidTr="00AC2BE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89" w:rsidRPr="0075360F" w:rsidRDefault="00413889" w:rsidP="00AC2BE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889" w:rsidRPr="001B2572" w:rsidTr="00AC2BE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89" w:rsidRPr="0075360F" w:rsidRDefault="00413889" w:rsidP="00AC2BE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889" w:rsidRPr="001B2572" w:rsidTr="00AC2BE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89" w:rsidRPr="0075360F" w:rsidRDefault="00413889" w:rsidP="00AC2BE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3889" w:rsidRPr="001B2572" w:rsidTr="00AC2BE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889" w:rsidRPr="0075360F" w:rsidRDefault="00413889" w:rsidP="00AC2BE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07E82" w:rsidRDefault="00307E82" w:rsidP="00EF49AD">
      <w:pPr>
        <w:rPr>
          <w:rFonts w:asciiTheme="minorHAnsi" w:hAnsiTheme="minorHAnsi" w:cstheme="minorHAnsi"/>
          <w:caps/>
          <w:sz w:val="22"/>
          <w:szCs w:val="22"/>
        </w:rPr>
      </w:pPr>
    </w:p>
    <w:p w:rsidR="00A379AF" w:rsidRPr="00A379AF" w:rsidRDefault="00A379AF" w:rsidP="00A379AF">
      <w:pPr>
        <w:rPr>
          <w:rFonts w:asciiTheme="minorHAnsi" w:hAnsiTheme="minorHAnsi" w:cstheme="minorHAnsi"/>
          <w:caps/>
          <w:sz w:val="22"/>
          <w:szCs w:val="22"/>
        </w:rPr>
      </w:pPr>
      <w:r w:rsidRPr="00A379AF">
        <w:rPr>
          <w:rFonts w:asciiTheme="minorHAnsi" w:hAnsiTheme="minorHAnsi" w:cstheme="minorHAnsi"/>
          <w:caps/>
          <w:sz w:val="22"/>
          <w:szCs w:val="22"/>
        </w:rPr>
        <w:t>EXPÉRIENCE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0528"/>
      </w:tblGrid>
      <w:tr w:rsidR="00A379AF" w:rsidRPr="001B2572" w:rsidTr="00AC2BE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AF" w:rsidRPr="0075360F" w:rsidRDefault="00A379AF" w:rsidP="00AC2BE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9AF" w:rsidRPr="001B2572" w:rsidTr="00AC2BE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AF" w:rsidRPr="0075360F" w:rsidRDefault="00A379AF" w:rsidP="00AC2BE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79AF" w:rsidRPr="001B2572" w:rsidTr="00AC2BE7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9AF" w:rsidRPr="0075360F" w:rsidRDefault="00A379AF" w:rsidP="00AC2BE7">
            <w:pPr>
              <w:pStyle w:val="Paragraphedeliste"/>
              <w:numPr>
                <w:ilvl w:val="0"/>
                <w:numId w:val="29"/>
              </w:numPr>
              <w:spacing w:before="60" w:after="60"/>
              <w:ind w:left="284" w:hanging="284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379AF" w:rsidRPr="00E837CB" w:rsidRDefault="00A379AF" w:rsidP="00EF49AD">
      <w:pPr>
        <w:rPr>
          <w:rFonts w:asciiTheme="minorHAnsi" w:hAnsiTheme="minorHAnsi" w:cstheme="minorHAnsi"/>
          <w:caps/>
          <w:sz w:val="22"/>
          <w:szCs w:val="22"/>
        </w:rPr>
      </w:pPr>
    </w:p>
    <w:p w:rsidR="00307E82" w:rsidRPr="00E837CB" w:rsidRDefault="00093174" w:rsidP="00EF49AD">
      <w:pPr>
        <w:rPr>
          <w:rFonts w:asciiTheme="minorHAnsi" w:hAnsiTheme="minorHAnsi" w:cstheme="minorHAnsi"/>
          <w:caps/>
          <w:sz w:val="22"/>
          <w:szCs w:val="22"/>
        </w:rPr>
      </w:pPr>
      <w:r w:rsidRPr="00E837CB">
        <w:rPr>
          <w:rFonts w:asciiTheme="minorHAnsi" w:hAnsiTheme="minorHAnsi" w:cstheme="minorHAnsi"/>
          <w:caps/>
          <w:sz w:val="22"/>
          <w:szCs w:val="22"/>
        </w:rPr>
        <w:t>REMARQUE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093174" w:rsidRPr="00E837CB" w:rsidTr="00093174">
        <w:tc>
          <w:tcPr>
            <w:tcW w:w="10528" w:type="dxa"/>
          </w:tcPr>
          <w:p w:rsidR="00093174" w:rsidRPr="00E837CB" w:rsidRDefault="00093174" w:rsidP="00A379AF">
            <w:pPr>
              <w:pStyle w:val="Paragraphedeliste"/>
              <w:numPr>
                <w:ilvl w:val="0"/>
                <w:numId w:val="28"/>
              </w:numPr>
              <w:spacing w:before="120" w:after="120"/>
              <w:ind w:left="312" w:hanging="312"/>
              <w:contextualSpacing w:val="0"/>
              <w:rPr>
                <w:rFonts w:asciiTheme="minorHAnsi" w:hAnsiTheme="minorHAnsi" w:cstheme="minorHAnsi"/>
                <w:caps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Les pièces justificatives sont consignées au dossier de l</w:t>
            </w:r>
            <w:r w:rsidRPr="00E837CB">
              <w:rPr>
                <w:rFonts w:asciiTheme="minorHAnsi" w:hAnsiTheme="minorHAnsi" w:cstheme="minorHAnsi"/>
                <w:caps/>
                <w:sz w:val="22"/>
                <w:szCs w:val="22"/>
              </w:rPr>
              <w:t>’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étudiant(e)</w:t>
            </w:r>
            <w:r w:rsidRPr="00E837CB">
              <w:rPr>
                <w:rFonts w:asciiTheme="minorHAnsi" w:hAnsiTheme="minorHAnsi" w:cstheme="minorHAnsi"/>
                <w:caps/>
                <w:sz w:val="22"/>
                <w:szCs w:val="22"/>
              </w:rPr>
              <w:t>.</w:t>
            </w:r>
          </w:p>
        </w:tc>
      </w:tr>
    </w:tbl>
    <w:p w:rsidR="00093174" w:rsidRPr="00E837CB" w:rsidRDefault="00093174" w:rsidP="00EF49AD">
      <w:pPr>
        <w:rPr>
          <w:rFonts w:asciiTheme="minorHAnsi" w:hAnsiTheme="minorHAnsi" w:cstheme="minorHAnsi"/>
          <w:caps/>
          <w:sz w:val="22"/>
          <w:szCs w:val="22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34"/>
        <w:gridCol w:w="3402"/>
        <w:gridCol w:w="4302"/>
      </w:tblGrid>
      <w:tr w:rsidR="004B2F7E" w:rsidRPr="00E837CB" w:rsidTr="00E837CB">
        <w:trPr>
          <w:trHeight w:val="245"/>
          <w:jc w:val="center"/>
        </w:trPr>
        <w:tc>
          <w:tcPr>
            <w:tcW w:w="1345" w:type="pct"/>
          </w:tcPr>
          <w:p w:rsidR="004B2F7E" w:rsidRPr="00E837CB" w:rsidRDefault="004B2F7E" w:rsidP="00463731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En fonction de ce qui précède,</w:t>
            </w:r>
          </w:p>
        </w:tc>
        <w:tc>
          <w:tcPr>
            <w:tcW w:w="1614" w:type="pct"/>
            <w:tcBorders>
              <w:bottom w:val="single" w:sz="4" w:space="0" w:color="auto"/>
            </w:tcBorders>
          </w:tcPr>
          <w:p w:rsidR="004B2F7E" w:rsidRPr="00E837CB" w:rsidRDefault="004B2F7E" w:rsidP="00BE2A1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1" w:type="pct"/>
          </w:tcPr>
          <w:p w:rsidR="004B2F7E" w:rsidRPr="00E837CB" w:rsidRDefault="004B2F7E" w:rsidP="00E837C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est admis(e) au </w:t>
            </w:r>
            <w:r w:rsidR="00AB4C07" w:rsidRPr="00E837C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nom </w:t>
            </w:r>
            <w:r w:rsidR="00E837C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de l’établissement</w:t>
            </w:r>
            <w:r w:rsidR="00E837CB">
              <w:rPr>
                <w:rFonts w:asciiTheme="minorHAnsi" w:hAnsiTheme="minorHAnsi" w:cstheme="minorHAnsi"/>
                <w:sz w:val="22"/>
                <w:szCs w:val="22"/>
              </w:rPr>
              <w:t xml:space="preserve"> .</w:t>
            </w:r>
          </w:p>
        </w:tc>
      </w:tr>
    </w:tbl>
    <w:p w:rsidR="00307E82" w:rsidRDefault="00307E82" w:rsidP="00EF49AD">
      <w:pPr>
        <w:pBdr>
          <w:bottom w:val="single" w:sz="12" w:space="1" w:color="auto"/>
        </w:pBdr>
        <w:rPr>
          <w:rFonts w:asciiTheme="minorHAnsi" w:hAnsiTheme="minorHAnsi" w:cstheme="minorHAnsi"/>
          <w:b/>
        </w:rPr>
      </w:pPr>
    </w:p>
    <w:p w:rsidR="00E837CB" w:rsidRPr="00E837CB" w:rsidRDefault="00E837CB" w:rsidP="00EF49AD">
      <w:pPr>
        <w:pBdr>
          <w:bottom w:val="single" w:sz="12" w:space="1" w:color="auto"/>
        </w:pBdr>
        <w:rPr>
          <w:rFonts w:asciiTheme="minorHAnsi" w:hAnsiTheme="minorHAnsi" w:cstheme="minorHAnsi"/>
          <w:b/>
        </w:rPr>
      </w:pPr>
    </w:p>
    <w:p w:rsidR="00307E82" w:rsidRPr="00E837CB" w:rsidRDefault="00307E82" w:rsidP="00EF49AD">
      <w:pPr>
        <w:rPr>
          <w:rFonts w:asciiTheme="minorHAnsi" w:hAnsiTheme="minorHAnsi" w:cstheme="minorHAnsi"/>
          <w:caps/>
          <w:sz w:val="8"/>
          <w:szCs w:val="8"/>
        </w:rPr>
      </w:pPr>
    </w:p>
    <w:p w:rsidR="00C42688" w:rsidRPr="00E837CB" w:rsidRDefault="00C42688" w:rsidP="00EF49AD">
      <w:pPr>
        <w:rPr>
          <w:rFonts w:asciiTheme="minorHAnsi" w:hAnsiTheme="minorHAnsi" w:cstheme="minorHAnsi"/>
          <w:caps/>
          <w:sz w:val="22"/>
          <w:szCs w:val="22"/>
        </w:rPr>
      </w:pPr>
    </w:p>
    <w:tbl>
      <w:tblPr>
        <w:tblW w:w="5000" w:type="pct"/>
        <w:jc w:val="center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851"/>
        <w:gridCol w:w="2316"/>
      </w:tblGrid>
      <w:tr w:rsidR="008524A5" w:rsidRPr="00E837CB" w:rsidTr="00E837CB">
        <w:trPr>
          <w:jc w:val="center"/>
        </w:trPr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24A5" w:rsidRPr="00E837CB" w:rsidRDefault="008524A5" w:rsidP="00EF49AD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524A5" w:rsidRPr="00E837CB" w:rsidRDefault="008524A5" w:rsidP="00EF49AD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 w:rsidRPr="00E837CB">
              <w:rPr>
                <w:rFonts w:asciiTheme="minorHAnsi" w:hAnsiTheme="minorHAnsi" w:cstheme="minorHAnsi"/>
                <w:color w:val="auto"/>
                <w:sz w:val="22"/>
              </w:rPr>
              <w:t>Date :</w:t>
            </w:r>
          </w:p>
        </w:tc>
        <w:tc>
          <w:tcPr>
            <w:tcW w:w="2316" w:type="dxa"/>
            <w:tcBorders>
              <w:left w:val="nil"/>
            </w:tcBorders>
          </w:tcPr>
          <w:p w:rsidR="008524A5" w:rsidRPr="00E837CB" w:rsidRDefault="008524A5" w:rsidP="00AB4C07">
            <w:pPr>
              <w:pStyle w:val="Titre5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F7225" w:rsidRPr="00E837CB" w:rsidRDefault="00E837CB" w:rsidP="00EF49AD">
      <w:pPr>
        <w:rPr>
          <w:rFonts w:asciiTheme="minorHAnsi" w:hAnsiTheme="minorHAnsi" w:cstheme="minorHAnsi"/>
          <w:cap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Signature du conseiller en RAC</w:t>
      </w:r>
    </w:p>
    <w:p w:rsidR="00FF7225" w:rsidRPr="00E837CB" w:rsidRDefault="00FF7225" w:rsidP="00EF49AD">
      <w:pPr>
        <w:rPr>
          <w:rFonts w:asciiTheme="minorHAnsi" w:hAnsiTheme="minorHAnsi" w:cstheme="minorHAnsi"/>
          <w:caps/>
          <w:sz w:val="22"/>
          <w:szCs w:val="22"/>
        </w:rPr>
      </w:pPr>
    </w:p>
    <w:tbl>
      <w:tblPr>
        <w:tblW w:w="5000" w:type="pct"/>
        <w:jc w:val="center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851"/>
        <w:gridCol w:w="2316"/>
      </w:tblGrid>
      <w:tr w:rsidR="008524A5" w:rsidRPr="00E837CB" w:rsidTr="00E837CB">
        <w:trPr>
          <w:jc w:val="center"/>
        </w:trPr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24A5" w:rsidRPr="00E837CB" w:rsidRDefault="008524A5" w:rsidP="00EF49AD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524A5" w:rsidRPr="00E837CB" w:rsidRDefault="008524A5" w:rsidP="00EF49AD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 w:rsidRPr="00E837CB">
              <w:rPr>
                <w:rFonts w:asciiTheme="minorHAnsi" w:hAnsiTheme="minorHAnsi" w:cstheme="minorHAnsi"/>
                <w:color w:val="auto"/>
                <w:sz w:val="22"/>
              </w:rPr>
              <w:t>Date :</w:t>
            </w:r>
          </w:p>
        </w:tc>
        <w:tc>
          <w:tcPr>
            <w:tcW w:w="2316" w:type="dxa"/>
            <w:tcBorders>
              <w:left w:val="nil"/>
            </w:tcBorders>
          </w:tcPr>
          <w:p w:rsidR="008524A5" w:rsidRPr="00E837CB" w:rsidRDefault="008524A5" w:rsidP="00AB4C07">
            <w:pPr>
              <w:pStyle w:val="Titre5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0A4528" w:rsidRPr="00E837CB" w:rsidRDefault="00AB4C07" w:rsidP="00EF49AD">
      <w:pPr>
        <w:rPr>
          <w:rFonts w:asciiTheme="minorHAnsi" w:hAnsiTheme="minorHAnsi" w:cstheme="minorHAnsi"/>
          <w:caps/>
          <w:sz w:val="22"/>
          <w:szCs w:val="22"/>
        </w:rPr>
      </w:pPr>
      <w:r w:rsidRPr="00E837CB">
        <w:rPr>
          <w:rFonts w:asciiTheme="minorHAnsi" w:hAnsiTheme="minorHAnsi" w:cstheme="minorHAnsi"/>
          <w:sz w:val="22"/>
          <w:szCs w:val="22"/>
        </w:rPr>
        <w:t xml:space="preserve">Signature de la </w:t>
      </w:r>
      <w:r w:rsidR="008524A5" w:rsidRPr="00E837CB">
        <w:rPr>
          <w:rFonts w:asciiTheme="minorHAnsi" w:hAnsiTheme="minorHAnsi" w:cstheme="minorHAnsi"/>
          <w:sz w:val="22"/>
          <w:szCs w:val="22"/>
        </w:rPr>
        <w:t>personne responsable à l’o</w:t>
      </w:r>
      <w:r w:rsidR="00FF7225" w:rsidRPr="00E837CB">
        <w:rPr>
          <w:rFonts w:asciiTheme="minorHAnsi" w:hAnsiTheme="minorHAnsi" w:cstheme="minorHAnsi"/>
          <w:sz w:val="22"/>
          <w:szCs w:val="22"/>
        </w:rPr>
        <w:t xml:space="preserve">rganisation </w:t>
      </w:r>
      <w:r w:rsidR="008524A5" w:rsidRPr="00E837CB">
        <w:rPr>
          <w:rFonts w:asciiTheme="minorHAnsi" w:hAnsiTheme="minorHAnsi" w:cstheme="minorHAnsi"/>
          <w:sz w:val="22"/>
          <w:szCs w:val="22"/>
        </w:rPr>
        <w:t>scolaire</w:t>
      </w:r>
      <w:r w:rsidR="00E837CB" w:rsidRPr="00E837CB">
        <w:rPr>
          <w:rFonts w:asciiTheme="minorHAnsi" w:hAnsiTheme="minorHAnsi" w:cstheme="minorHAnsi"/>
          <w:sz w:val="22"/>
          <w:szCs w:val="22"/>
        </w:rPr>
        <w:t xml:space="preserve"> </w:t>
      </w:r>
      <w:r w:rsidR="00E837CB">
        <w:rPr>
          <w:rFonts w:asciiTheme="minorHAnsi" w:hAnsiTheme="minorHAnsi" w:cstheme="minorHAnsi"/>
          <w:sz w:val="22"/>
          <w:szCs w:val="22"/>
        </w:rPr>
        <w:t>de l’établissement</w:t>
      </w:r>
    </w:p>
    <w:sectPr w:rsidR="000A4528" w:rsidRPr="00E837CB" w:rsidSect="00C42688">
      <w:headerReference w:type="default" r:id="rId9"/>
      <w:footnotePr>
        <w:pos w:val="beneathText"/>
      </w:footnotePr>
      <w:pgSz w:w="12240" w:h="15840" w:code="1"/>
      <w:pgMar w:top="851" w:right="851" w:bottom="567" w:left="851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631" w:rsidRDefault="00FF3631" w:rsidP="00140208">
      <w:r>
        <w:separator/>
      </w:r>
    </w:p>
  </w:endnote>
  <w:endnote w:type="continuationSeparator" w:id="0">
    <w:p w:rsidR="00FF3631" w:rsidRDefault="00FF3631" w:rsidP="00140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631" w:rsidRDefault="00FF3631" w:rsidP="00140208">
      <w:r>
        <w:separator/>
      </w:r>
    </w:p>
  </w:footnote>
  <w:footnote w:type="continuationSeparator" w:id="0">
    <w:p w:rsidR="00FF3631" w:rsidRDefault="00FF3631" w:rsidP="00140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28" w:rsidRDefault="00DB1379" w:rsidP="000A4528">
    <w:pPr>
      <w:jc w:val="right"/>
      <w:rPr>
        <w:rFonts w:ascii="Arial" w:hAnsi="Arial"/>
        <w:b/>
        <w:sz w:val="28"/>
      </w:rPr>
    </w:pPr>
    <w:r w:rsidRPr="004C6671">
      <w:rPr>
        <w:rFonts w:asciiTheme="majorHAnsi" w:hAnsiTheme="majorHAnsi"/>
        <w:noProof/>
      </w:rPr>
      <w:drawing>
        <wp:anchor distT="0" distB="0" distL="114300" distR="114300" simplePos="0" relativeHeight="251659264" behindDoc="1" locked="0" layoutInCell="1" allowOverlap="1" wp14:anchorId="1A9E7078" wp14:editId="4B4D5A80">
          <wp:simplePos x="0" y="0"/>
          <wp:positionH relativeFrom="page">
            <wp:posOffset>0</wp:posOffset>
          </wp:positionH>
          <wp:positionV relativeFrom="paragraph">
            <wp:posOffset>-543153</wp:posOffset>
          </wp:positionV>
          <wp:extent cx="7767955" cy="8026095"/>
          <wp:effectExtent l="0" t="0" r="4445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AC_word-p2-3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1" t="-2" r="5181"/>
                  <a:stretch/>
                </pic:blipFill>
                <pic:spPr bwMode="auto">
                  <a:xfrm>
                    <a:off x="0" y="0"/>
                    <a:ext cx="7767955" cy="8026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6BA548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2B3F7C"/>
    <w:multiLevelType w:val="hybridMultilevel"/>
    <w:tmpl w:val="8D6600C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F1E21"/>
    <w:multiLevelType w:val="hybridMultilevel"/>
    <w:tmpl w:val="3622176E"/>
    <w:lvl w:ilvl="0" w:tplc="0C0C0001">
      <w:start w:val="1"/>
      <w:numFmt w:val="bullet"/>
      <w:lvlText w:val=""/>
      <w:lvlJc w:val="left"/>
      <w:pPr>
        <w:tabs>
          <w:tab w:val="num" w:pos="322"/>
        </w:tabs>
        <w:ind w:left="32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02"/>
        </w:tabs>
        <w:ind w:left="140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22"/>
        </w:tabs>
        <w:ind w:left="212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42"/>
        </w:tabs>
        <w:ind w:left="284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562"/>
        </w:tabs>
        <w:ind w:left="356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282"/>
        </w:tabs>
        <w:ind w:left="428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02"/>
        </w:tabs>
        <w:ind w:left="500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22"/>
        </w:tabs>
        <w:ind w:left="572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42"/>
        </w:tabs>
        <w:ind w:left="6442" w:hanging="360"/>
      </w:pPr>
      <w:rPr>
        <w:rFonts w:ascii="Wingdings" w:hAnsi="Wingdings" w:hint="default"/>
      </w:rPr>
    </w:lvl>
  </w:abstractNum>
  <w:abstractNum w:abstractNumId="3" w15:restartNumberingAfterBreak="0">
    <w:nsid w:val="0BE909BD"/>
    <w:multiLevelType w:val="hybridMultilevel"/>
    <w:tmpl w:val="9A1CCA80"/>
    <w:lvl w:ilvl="0" w:tplc="0C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65F784B"/>
    <w:multiLevelType w:val="hybridMultilevel"/>
    <w:tmpl w:val="2D20697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5749B"/>
    <w:multiLevelType w:val="hybridMultilevel"/>
    <w:tmpl w:val="64E63A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D53C2"/>
    <w:multiLevelType w:val="hybridMultilevel"/>
    <w:tmpl w:val="EDFA1AF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548B2"/>
    <w:multiLevelType w:val="hybridMultilevel"/>
    <w:tmpl w:val="4EBAB272"/>
    <w:lvl w:ilvl="0" w:tplc="6A3E4B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61ABE"/>
    <w:multiLevelType w:val="hybridMultilevel"/>
    <w:tmpl w:val="F7FAE5A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55711"/>
    <w:multiLevelType w:val="hybridMultilevel"/>
    <w:tmpl w:val="4B00B1BA"/>
    <w:lvl w:ilvl="0" w:tplc="9A321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32366"/>
    <w:multiLevelType w:val="hybridMultilevel"/>
    <w:tmpl w:val="A4ACF836"/>
    <w:lvl w:ilvl="0" w:tplc="1416DC0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97905"/>
    <w:multiLevelType w:val="hybridMultilevel"/>
    <w:tmpl w:val="288A7DF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318BD"/>
    <w:multiLevelType w:val="hybridMultilevel"/>
    <w:tmpl w:val="A61604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F779B"/>
    <w:multiLevelType w:val="hybridMultilevel"/>
    <w:tmpl w:val="EA88E3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D5EBF"/>
    <w:multiLevelType w:val="hybridMultilevel"/>
    <w:tmpl w:val="6A9EA8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B354B6"/>
    <w:multiLevelType w:val="hybridMultilevel"/>
    <w:tmpl w:val="F08A83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386B6B"/>
    <w:multiLevelType w:val="hybridMultilevel"/>
    <w:tmpl w:val="CE7E43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14711"/>
    <w:multiLevelType w:val="hybridMultilevel"/>
    <w:tmpl w:val="4E00C29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56E5E"/>
    <w:multiLevelType w:val="hybridMultilevel"/>
    <w:tmpl w:val="AD66D6AE"/>
    <w:lvl w:ilvl="0" w:tplc="286860D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D7389"/>
    <w:multiLevelType w:val="hybridMultilevel"/>
    <w:tmpl w:val="45D69BE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A7226"/>
    <w:multiLevelType w:val="hybridMultilevel"/>
    <w:tmpl w:val="9D8472D4"/>
    <w:lvl w:ilvl="0" w:tplc="0C0C000F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379A2"/>
    <w:multiLevelType w:val="hybridMultilevel"/>
    <w:tmpl w:val="1F3A684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0419D"/>
    <w:multiLevelType w:val="hybridMultilevel"/>
    <w:tmpl w:val="9A1CCA80"/>
    <w:lvl w:ilvl="0" w:tplc="0C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4E29CA"/>
    <w:multiLevelType w:val="hybridMultilevel"/>
    <w:tmpl w:val="A52AF0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A9131B"/>
    <w:multiLevelType w:val="hybridMultilevel"/>
    <w:tmpl w:val="D0DC2418"/>
    <w:lvl w:ilvl="0" w:tplc="F014F10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6C8D1C12"/>
    <w:multiLevelType w:val="hybridMultilevel"/>
    <w:tmpl w:val="D0DC2418"/>
    <w:lvl w:ilvl="0" w:tplc="F014F10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E1D296A"/>
    <w:multiLevelType w:val="hybridMultilevel"/>
    <w:tmpl w:val="70D03BF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866D02"/>
    <w:multiLevelType w:val="hybridMultilevel"/>
    <w:tmpl w:val="1CA440C6"/>
    <w:lvl w:ilvl="0" w:tplc="8052677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77693974"/>
    <w:multiLevelType w:val="hybridMultilevel"/>
    <w:tmpl w:val="B5EC90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21"/>
  </w:num>
  <w:num w:numId="7">
    <w:abstractNumId w:val="27"/>
  </w:num>
  <w:num w:numId="8">
    <w:abstractNumId w:val="2"/>
  </w:num>
  <w:num w:numId="9">
    <w:abstractNumId w:val="0"/>
  </w:num>
  <w:num w:numId="10">
    <w:abstractNumId w:val="25"/>
  </w:num>
  <w:num w:numId="11">
    <w:abstractNumId w:val="9"/>
  </w:num>
  <w:num w:numId="12">
    <w:abstractNumId w:val="23"/>
  </w:num>
  <w:num w:numId="13">
    <w:abstractNumId w:val="12"/>
  </w:num>
  <w:num w:numId="14">
    <w:abstractNumId w:val="5"/>
  </w:num>
  <w:num w:numId="15">
    <w:abstractNumId w:val="18"/>
  </w:num>
  <w:num w:numId="16">
    <w:abstractNumId w:val="17"/>
  </w:num>
  <w:num w:numId="17">
    <w:abstractNumId w:val="20"/>
  </w:num>
  <w:num w:numId="18">
    <w:abstractNumId w:val="15"/>
  </w:num>
  <w:num w:numId="19">
    <w:abstractNumId w:val="28"/>
  </w:num>
  <w:num w:numId="20">
    <w:abstractNumId w:val="16"/>
  </w:num>
  <w:num w:numId="21">
    <w:abstractNumId w:val="13"/>
  </w:num>
  <w:num w:numId="22">
    <w:abstractNumId w:val="22"/>
  </w:num>
  <w:num w:numId="23">
    <w:abstractNumId w:val="3"/>
  </w:num>
  <w:num w:numId="24">
    <w:abstractNumId w:val="24"/>
  </w:num>
  <w:num w:numId="25">
    <w:abstractNumId w:val="11"/>
  </w:num>
  <w:num w:numId="26">
    <w:abstractNumId w:val="10"/>
  </w:num>
  <w:num w:numId="27">
    <w:abstractNumId w:val="26"/>
  </w:num>
  <w:num w:numId="28">
    <w:abstractNumId w:val="1"/>
  </w:num>
  <w:num w:numId="29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documentProtection w:edit="form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631"/>
    <w:rsid w:val="0000092A"/>
    <w:rsid w:val="00003C02"/>
    <w:rsid w:val="000041F1"/>
    <w:rsid w:val="00005702"/>
    <w:rsid w:val="00006D80"/>
    <w:rsid w:val="00010894"/>
    <w:rsid w:val="00011C63"/>
    <w:rsid w:val="00011D85"/>
    <w:rsid w:val="00017015"/>
    <w:rsid w:val="00022B6B"/>
    <w:rsid w:val="000245BA"/>
    <w:rsid w:val="0003185C"/>
    <w:rsid w:val="00031BD8"/>
    <w:rsid w:val="000328D4"/>
    <w:rsid w:val="000330F2"/>
    <w:rsid w:val="000354F9"/>
    <w:rsid w:val="000370C2"/>
    <w:rsid w:val="00037AA7"/>
    <w:rsid w:val="00037FC8"/>
    <w:rsid w:val="00045AEE"/>
    <w:rsid w:val="000505DF"/>
    <w:rsid w:val="00055161"/>
    <w:rsid w:val="0005552C"/>
    <w:rsid w:val="0005584B"/>
    <w:rsid w:val="00055B24"/>
    <w:rsid w:val="00062C8E"/>
    <w:rsid w:val="0006447B"/>
    <w:rsid w:val="00066639"/>
    <w:rsid w:val="0006723E"/>
    <w:rsid w:val="00067944"/>
    <w:rsid w:val="00070379"/>
    <w:rsid w:val="000707D9"/>
    <w:rsid w:val="000712FD"/>
    <w:rsid w:val="000726E0"/>
    <w:rsid w:val="00075B2A"/>
    <w:rsid w:val="00075E14"/>
    <w:rsid w:val="00077B48"/>
    <w:rsid w:val="000821CA"/>
    <w:rsid w:val="0008403E"/>
    <w:rsid w:val="00084ACE"/>
    <w:rsid w:val="00085488"/>
    <w:rsid w:val="00086D3F"/>
    <w:rsid w:val="00091C5B"/>
    <w:rsid w:val="00093174"/>
    <w:rsid w:val="0009440C"/>
    <w:rsid w:val="000A0679"/>
    <w:rsid w:val="000A4382"/>
    <w:rsid w:val="000A4528"/>
    <w:rsid w:val="000A5F6C"/>
    <w:rsid w:val="000A6CF7"/>
    <w:rsid w:val="000B452B"/>
    <w:rsid w:val="000B5A53"/>
    <w:rsid w:val="000B60E1"/>
    <w:rsid w:val="000C407A"/>
    <w:rsid w:val="000C4399"/>
    <w:rsid w:val="000C4A68"/>
    <w:rsid w:val="000C4BCA"/>
    <w:rsid w:val="000C61BC"/>
    <w:rsid w:val="000D4376"/>
    <w:rsid w:val="000D4678"/>
    <w:rsid w:val="000D4B72"/>
    <w:rsid w:val="000E0B35"/>
    <w:rsid w:val="000E3898"/>
    <w:rsid w:val="000F1A52"/>
    <w:rsid w:val="000F41AC"/>
    <w:rsid w:val="000F4DA0"/>
    <w:rsid w:val="000F548D"/>
    <w:rsid w:val="000F638F"/>
    <w:rsid w:val="000F63C6"/>
    <w:rsid w:val="000F69DB"/>
    <w:rsid w:val="00101497"/>
    <w:rsid w:val="0010263F"/>
    <w:rsid w:val="0010397F"/>
    <w:rsid w:val="00103A4D"/>
    <w:rsid w:val="00104B61"/>
    <w:rsid w:val="001076E5"/>
    <w:rsid w:val="001078F3"/>
    <w:rsid w:val="001111B7"/>
    <w:rsid w:val="00116ADE"/>
    <w:rsid w:val="001171C5"/>
    <w:rsid w:val="0012201F"/>
    <w:rsid w:val="00123C53"/>
    <w:rsid w:val="0012432C"/>
    <w:rsid w:val="00125FFA"/>
    <w:rsid w:val="00127C30"/>
    <w:rsid w:val="00132D76"/>
    <w:rsid w:val="0013477F"/>
    <w:rsid w:val="00140208"/>
    <w:rsid w:val="001418B2"/>
    <w:rsid w:val="001419D2"/>
    <w:rsid w:val="00150966"/>
    <w:rsid w:val="001516E7"/>
    <w:rsid w:val="00152B5A"/>
    <w:rsid w:val="001536FF"/>
    <w:rsid w:val="00155D80"/>
    <w:rsid w:val="00160BF8"/>
    <w:rsid w:val="00163D30"/>
    <w:rsid w:val="00164E36"/>
    <w:rsid w:val="001658D7"/>
    <w:rsid w:val="0017079F"/>
    <w:rsid w:val="0017164E"/>
    <w:rsid w:val="00172803"/>
    <w:rsid w:val="00177A7C"/>
    <w:rsid w:val="00177B62"/>
    <w:rsid w:val="0018231A"/>
    <w:rsid w:val="001824AA"/>
    <w:rsid w:val="001834AD"/>
    <w:rsid w:val="00184B1B"/>
    <w:rsid w:val="00186168"/>
    <w:rsid w:val="00191FA0"/>
    <w:rsid w:val="001939B1"/>
    <w:rsid w:val="001A0AD3"/>
    <w:rsid w:val="001A1840"/>
    <w:rsid w:val="001A3027"/>
    <w:rsid w:val="001B0215"/>
    <w:rsid w:val="001B105F"/>
    <w:rsid w:val="001B18AD"/>
    <w:rsid w:val="001B3D18"/>
    <w:rsid w:val="001B5316"/>
    <w:rsid w:val="001B6ECC"/>
    <w:rsid w:val="001C08A2"/>
    <w:rsid w:val="001C1163"/>
    <w:rsid w:val="001C12F0"/>
    <w:rsid w:val="001C16DF"/>
    <w:rsid w:val="001C16EE"/>
    <w:rsid w:val="001C1863"/>
    <w:rsid w:val="001C2E81"/>
    <w:rsid w:val="001C690D"/>
    <w:rsid w:val="001D1D6D"/>
    <w:rsid w:val="001D22D0"/>
    <w:rsid w:val="001D459E"/>
    <w:rsid w:val="001D4874"/>
    <w:rsid w:val="001D4C76"/>
    <w:rsid w:val="001D5608"/>
    <w:rsid w:val="001D7BBF"/>
    <w:rsid w:val="001D7D40"/>
    <w:rsid w:val="001E21C2"/>
    <w:rsid w:val="001E4E4F"/>
    <w:rsid w:val="001E5A3F"/>
    <w:rsid w:val="001E6BBF"/>
    <w:rsid w:val="001F1810"/>
    <w:rsid w:val="001F7AF2"/>
    <w:rsid w:val="00200511"/>
    <w:rsid w:val="00210042"/>
    <w:rsid w:val="0021185E"/>
    <w:rsid w:val="00212589"/>
    <w:rsid w:val="00214467"/>
    <w:rsid w:val="002157A2"/>
    <w:rsid w:val="0021776A"/>
    <w:rsid w:val="00217E80"/>
    <w:rsid w:val="0022003D"/>
    <w:rsid w:val="0022749D"/>
    <w:rsid w:val="0022791C"/>
    <w:rsid w:val="00241672"/>
    <w:rsid w:val="002419E1"/>
    <w:rsid w:val="00250363"/>
    <w:rsid w:val="00250EB8"/>
    <w:rsid w:val="002517F7"/>
    <w:rsid w:val="002522F3"/>
    <w:rsid w:val="00252A31"/>
    <w:rsid w:val="00257367"/>
    <w:rsid w:val="00262175"/>
    <w:rsid w:val="002656C2"/>
    <w:rsid w:val="00266854"/>
    <w:rsid w:val="00275B05"/>
    <w:rsid w:val="00277D5C"/>
    <w:rsid w:val="00282297"/>
    <w:rsid w:val="00291607"/>
    <w:rsid w:val="00291CC1"/>
    <w:rsid w:val="00295486"/>
    <w:rsid w:val="002A6DD2"/>
    <w:rsid w:val="002A7FA1"/>
    <w:rsid w:val="002B143E"/>
    <w:rsid w:val="002B3EF7"/>
    <w:rsid w:val="002B4DC6"/>
    <w:rsid w:val="002C10AB"/>
    <w:rsid w:val="002C24E4"/>
    <w:rsid w:val="002C296B"/>
    <w:rsid w:val="002C2F47"/>
    <w:rsid w:val="002C38DB"/>
    <w:rsid w:val="002C3DF8"/>
    <w:rsid w:val="002C685B"/>
    <w:rsid w:val="002D2F53"/>
    <w:rsid w:val="002D35A6"/>
    <w:rsid w:val="002D5444"/>
    <w:rsid w:val="002E3669"/>
    <w:rsid w:val="002E5831"/>
    <w:rsid w:val="002E7819"/>
    <w:rsid w:val="002F212A"/>
    <w:rsid w:val="002F37AA"/>
    <w:rsid w:val="002F53DD"/>
    <w:rsid w:val="003002F6"/>
    <w:rsid w:val="003009FB"/>
    <w:rsid w:val="00303E69"/>
    <w:rsid w:val="00307CDD"/>
    <w:rsid w:val="00307E82"/>
    <w:rsid w:val="003111CB"/>
    <w:rsid w:val="00314168"/>
    <w:rsid w:val="00314396"/>
    <w:rsid w:val="00315B81"/>
    <w:rsid w:val="003162BD"/>
    <w:rsid w:val="00320262"/>
    <w:rsid w:val="003204C0"/>
    <w:rsid w:val="00324937"/>
    <w:rsid w:val="00327F9B"/>
    <w:rsid w:val="00334BF3"/>
    <w:rsid w:val="0033548B"/>
    <w:rsid w:val="00335DEB"/>
    <w:rsid w:val="00335E04"/>
    <w:rsid w:val="00336ACA"/>
    <w:rsid w:val="00343AFC"/>
    <w:rsid w:val="00345B52"/>
    <w:rsid w:val="003471C9"/>
    <w:rsid w:val="00350BCC"/>
    <w:rsid w:val="00351F00"/>
    <w:rsid w:val="0035709C"/>
    <w:rsid w:val="003603F0"/>
    <w:rsid w:val="00366394"/>
    <w:rsid w:val="00367A9E"/>
    <w:rsid w:val="00367E84"/>
    <w:rsid w:val="00367FA0"/>
    <w:rsid w:val="0037175C"/>
    <w:rsid w:val="00373777"/>
    <w:rsid w:val="00373FC6"/>
    <w:rsid w:val="0037548A"/>
    <w:rsid w:val="00377C0F"/>
    <w:rsid w:val="00380183"/>
    <w:rsid w:val="00381A1D"/>
    <w:rsid w:val="003831B1"/>
    <w:rsid w:val="003864DC"/>
    <w:rsid w:val="00387184"/>
    <w:rsid w:val="003913B9"/>
    <w:rsid w:val="003973B5"/>
    <w:rsid w:val="003A022E"/>
    <w:rsid w:val="003A691C"/>
    <w:rsid w:val="003B431F"/>
    <w:rsid w:val="003B58AD"/>
    <w:rsid w:val="003B5BA5"/>
    <w:rsid w:val="003B65D7"/>
    <w:rsid w:val="003C22B6"/>
    <w:rsid w:val="003C5F06"/>
    <w:rsid w:val="003D04E0"/>
    <w:rsid w:val="003D093E"/>
    <w:rsid w:val="003D0EBF"/>
    <w:rsid w:val="003D33DE"/>
    <w:rsid w:val="003D3DED"/>
    <w:rsid w:val="003D4212"/>
    <w:rsid w:val="003E0180"/>
    <w:rsid w:val="003E3BFB"/>
    <w:rsid w:val="003E4633"/>
    <w:rsid w:val="003E6C4C"/>
    <w:rsid w:val="003E783C"/>
    <w:rsid w:val="003F08E5"/>
    <w:rsid w:val="003F1EC4"/>
    <w:rsid w:val="003F1FBC"/>
    <w:rsid w:val="003F5009"/>
    <w:rsid w:val="003F5E4F"/>
    <w:rsid w:val="003F6EDA"/>
    <w:rsid w:val="003F7F80"/>
    <w:rsid w:val="00401792"/>
    <w:rsid w:val="0040196A"/>
    <w:rsid w:val="00404D82"/>
    <w:rsid w:val="00410EE2"/>
    <w:rsid w:val="00412C19"/>
    <w:rsid w:val="00413889"/>
    <w:rsid w:val="00413E61"/>
    <w:rsid w:val="0041570D"/>
    <w:rsid w:val="00417C4C"/>
    <w:rsid w:val="0042161D"/>
    <w:rsid w:val="00421F7E"/>
    <w:rsid w:val="0042342B"/>
    <w:rsid w:val="00426D08"/>
    <w:rsid w:val="00427581"/>
    <w:rsid w:val="00431F54"/>
    <w:rsid w:val="00432812"/>
    <w:rsid w:val="00433958"/>
    <w:rsid w:val="00433ABF"/>
    <w:rsid w:val="0043551E"/>
    <w:rsid w:val="00436AEA"/>
    <w:rsid w:val="00436B01"/>
    <w:rsid w:val="00437195"/>
    <w:rsid w:val="00441696"/>
    <w:rsid w:val="00443EF7"/>
    <w:rsid w:val="0044589E"/>
    <w:rsid w:val="00445F30"/>
    <w:rsid w:val="004472CB"/>
    <w:rsid w:val="004502D4"/>
    <w:rsid w:val="00455398"/>
    <w:rsid w:val="00457A06"/>
    <w:rsid w:val="00463731"/>
    <w:rsid w:val="00463BF1"/>
    <w:rsid w:val="00465BCD"/>
    <w:rsid w:val="00470289"/>
    <w:rsid w:val="004742D3"/>
    <w:rsid w:val="00477186"/>
    <w:rsid w:val="004827E1"/>
    <w:rsid w:val="0048343A"/>
    <w:rsid w:val="004864D5"/>
    <w:rsid w:val="00493E34"/>
    <w:rsid w:val="00495E01"/>
    <w:rsid w:val="00497134"/>
    <w:rsid w:val="004A0340"/>
    <w:rsid w:val="004A083F"/>
    <w:rsid w:val="004A1D4B"/>
    <w:rsid w:val="004A6176"/>
    <w:rsid w:val="004A70C4"/>
    <w:rsid w:val="004B066B"/>
    <w:rsid w:val="004B0F4E"/>
    <w:rsid w:val="004B1FCE"/>
    <w:rsid w:val="004B2C51"/>
    <w:rsid w:val="004B2F7E"/>
    <w:rsid w:val="004B6EAD"/>
    <w:rsid w:val="004C3A8E"/>
    <w:rsid w:val="004C3CFE"/>
    <w:rsid w:val="004C3F69"/>
    <w:rsid w:val="004C52FA"/>
    <w:rsid w:val="004C57B7"/>
    <w:rsid w:val="004C60B2"/>
    <w:rsid w:val="004D1B61"/>
    <w:rsid w:val="004D29BE"/>
    <w:rsid w:val="004D303C"/>
    <w:rsid w:val="004D3F7F"/>
    <w:rsid w:val="004E429A"/>
    <w:rsid w:val="004E54A2"/>
    <w:rsid w:val="004E5FFC"/>
    <w:rsid w:val="004F08D4"/>
    <w:rsid w:val="004F5AE8"/>
    <w:rsid w:val="00500ACD"/>
    <w:rsid w:val="00503FA1"/>
    <w:rsid w:val="005043F0"/>
    <w:rsid w:val="00507787"/>
    <w:rsid w:val="005115C4"/>
    <w:rsid w:val="00512C99"/>
    <w:rsid w:val="00514D3A"/>
    <w:rsid w:val="00515493"/>
    <w:rsid w:val="00517EED"/>
    <w:rsid w:val="00520F05"/>
    <w:rsid w:val="00522D40"/>
    <w:rsid w:val="005253D5"/>
    <w:rsid w:val="0052581B"/>
    <w:rsid w:val="00527307"/>
    <w:rsid w:val="005331D3"/>
    <w:rsid w:val="00535D45"/>
    <w:rsid w:val="005409BB"/>
    <w:rsid w:val="00541B00"/>
    <w:rsid w:val="00544259"/>
    <w:rsid w:val="00550FA5"/>
    <w:rsid w:val="0055422C"/>
    <w:rsid w:val="0055435E"/>
    <w:rsid w:val="00556F8D"/>
    <w:rsid w:val="00557726"/>
    <w:rsid w:val="00563E5F"/>
    <w:rsid w:val="0057578F"/>
    <w:rsid w:val="005757DB"/>
    <w:rsid w:val="00580E99"/>
    <w:rsid w:val="00581385"/>
    <w:rsid w:val="005843A3"/>
    <w:rsid w:val="00587848"/>
    <w:rsid w:val="00590068"/>
    <w:rsid w:val="00590CD2"/>
    <w:rsid w:val="005938F9"/>
    <w:rsid w:val="0059406F"/>
    <w:rsid w:val="005955B0"/>
    <w:rsid w:val="00595C44"/>
    <w:rsid w:val="00597480"/>
    <w:rsid w:val="005A06F9"/>
    <w:rsid w:val="005A0B1D"/>
    <w:rsid w:val="005A0EE1"/>
    <w:rsid w:val="005A77F7"/>
    <w:rsid w:val="005A7C0C"/>
    <w:rsid w:val="005B14E1"/>
    <w:rsid w:val="005B1E5C"/>
    <w:rsid w:val="005B2CE6"/>
    <w:rsid w:val="005B35B6"/>
    <w:rsid w:val="005B35E0"/>
    <w:rsid w:val="005B4647"/>
    <w:rsid w:val="005B7E16"/>
    <w:rsid w:val="005C53E3"/>
    <w:rsid w:val="005C587E"/>
    <w:rsid w:val="005D2441"/>
    <w:rsid w:val="005D28C9"/>
    <w:rsid w:val="005D303C"/>
    <w:rsid w:val="005D4A21"/>
    <w:rsid w:val="005D5962"/>
    <w:rsid w:val="005D78E2"/>
    <w:rsid w:val="005E0F18"/>
    <w:rsid w:val="005E1CD9"/>
    <w:rsid w:val="005E3B42"/>
    <w:rsid w:val="005E5A7E"/>
    <w:rsid w:val="005E6986"/>
    <w:rsid w:val="005E6CFF"/>
    <w:rsid w:val="005E7449"/>
    <w:rsid w:val="005F29A3"/>
    <w:rsid w:val="005F3D8B"/>
    <w:rsid w:val="0060111A"/>
    <w:rsid w:val="00601408"/>
    <w:rsid w:val="00603767"/>
    <w:rsid w:val="00606CC5"/>
    <w:rsid w:val="00607B98"/>
    <w:rsid w:val="006138C0"/>
    <w:rsid w:val="00614712"/>
    <w:rsid w:val="006147AB"/>
    <w:rsid w:val="00614922"/>
    <w:rsid w:val="0061493D"/>
    <w:rsid w:val="00615121"/>
    <w:rsid w:val="0061589C"/>
    <w:rsid w:val="00615B16"/>
    <w:rsid w:val="006202AB"/>
    <w:rsid w:val="00620374"/>
    <w:rsid w:val="00622693"/>
    <w:rsid w:val="006262DF"/>
    <w:rsid w:val="00626568"/>
    <w:rsid w:val="00632888"/>
    <w:rsid w:val="00634447"/>
    <w:rsid w:val="00635087"/>
    <w:rsid w:val="00635219"/>
    <w:rsid w:val="006369D0"/>
    <w:rsid w:val="00641C6C"/>
    <w:rsid w:val="00641DFA"/>
    <w:rsid w:val="00644CCC"/>
    <w:rsid w:val="00645187"/>
    <w:rsid w:val="00646DD5"/>
    <w:rsid w:val="0065021A"/>
    <w:rsid w:val="00652502"/>
    <w:rsid w:val="00655901"/>
    <w:rsid w:val="0065739A"/>
    <w:rsid w:val="006636BC"/>
    <w:rsid w:val="006678EC"/>
    <w:rsid w:val="006721A2"/>
    <w:rsid w:val="00672DDD"/>
    <w:rsid w:val="00672EE2"/>
    <w:rsid w:val="00673740"/>
    <w:rsid w:val="00691913"/>
    <w:rsid w:val="006A7285"/>
    <w:rsid w:val="006B5344"/>
    <w:rsid w:val="006B5678"/>
    <w:rsid w:val="006B6402"/>
    <w:rsid w:val="006C0919"/>
    <w:rsid w:val="006C278A"/>
    <w:rsid w:val="006C3852"/>
    <w:rsid w:val="006C4D6F"/>
    <w:rsid w:val="006C5D45"/>
    <w:rsid w:val="006D5EC6"/>
    <w:rsid w:val="006D6BC0"/>
    <w:rsid w:val="006E10AF"/>
    <w:rsid w:val="006E1E84"/>
    <w:rsid w:val="006E26BB"/>
    <w:rsid w:val="006E2EF5"/>
    <w:rsid w:val="006E5388"/>
    <w:rsid w:val="006E566A"/>
    <w:rsid w:val="006E6294"/>
    <w:rsid w:val="006E6830"/>
    <w:rsid w:val="006F4AD9"/>
    <w:rsid w:val="006F4B82"/>
    <w:rsid w:val="007022BE"/>
    <w:rsid w:val="00704E57"/>
    <w:rsid w:val="0070500B"/>
    <w:rsid w:val="007064EA"/>
    <w:rsid w:val="00706914"/>
    <w:rsid w:val="00706A4A"/>
    <w:rsid w:val="007075AA"/>
    <w:rsid w:val="00713D69"/>
    <w:rsid w:val="007144F7"/>
    <w:rsid w:val="00714EF5"/>
    <w:rsid w:val="00716F0E"/>
    <w:rsid w:val="007172F7"/>
    <w:rsid w:val="00717CDA"/>
    <w:rsid w:val="007209F6"/>
    <w:rsid w:val="00732B80"/>
    <w:rsid w:val="00732BBF"/>
    <w:rsid w:val="00733AD0"/>
    <w:rsid w:val="0073669F"/>
    <w:rsid w:val="00737040"/>
    <w:rsid w:val="007407C0"/>
    <w:rsid w:val="00741D70"/>
    <w:rsid w:val="00741EE5"/>
    <w:rsid w:val="00747299"/>
    <w:rsid w:val="00747B19"/>
    <w:rsid w:val="007515EF"/>
    <w:rsid w:val="00752042"/>
    <w:rsid w:val="00753497"/>
    <w:rsid w:val="00753FB9"/>
    <w:rsid w:val="00761C5E"/>
    <w:rsid w:val="00762B1F"/>
    <w:rsid w:val="00773EC5"/>
    <w:rsid w:val="00777E46"/>
    <w:rsid w:val="0078186E"/>
    <w:rsid w:val="00786994"/>
    <w:rsid w:val="00795BB2"/>
    <w:rsid w:val="007A03E6"/>
    <w:rsid w:val="007A1E08"/>
    <w:rsid w:val="007A3E6D"/>
    <w:rsid w:val="007A40A2"/>
    <w:rsid w:val="007B0F68"/>
    <w:rsid w:val="007C04EE"/>
    <w:rsid w:val="007C09AD"/>
    <w:rsid w:val="007C0B10"/>
    <w:rsid w:val="007C4B0F"/>
    <w:rsid w:val="007C551B"/>
    <w:rsid w:val="007C5546"/>
    <w:rsid w:val="007C5DD6"/>
    <w:rsid w:val="007D5DD4"/>
    <w:rsid w:val="007E08EF"/>
    <w:rsid w:val="007E09FD"/>
    <w:rsid w:val="007E3212"/>
    <w:rsid w:val="007E484D"/>
    <w:rsid w:val="007E6882"/>
    <w:rsid w:val="007E7044"/>
    <w:rsid w:val="007E7B6C"/>
    <w:rsid w:val="007F13CF"/>
    <w:rsid w:val="007F16AF"/>
    <w:rsid w:val="007F200F"/>
    <w:rsid w:val="007F3345"/>
    <w:rsid w:val="007F41D8"/>
    <w:rsid w:val="007F4CD2"/>
    <w:rsid w:val="007F5B7A"/>
    <w:rsid w:val="007F7A22"/>
    <w:rsid w:val="008004E6"/>
    <w:rsid w:val="00804A5E"/>
    <w:rsid w:val="00804EB6"/>
    <w:rsid w:val="0080581D"/>
    <w:rsid w:val="00810744"/>
    <w:rsid w:val="0081274A"/>
    <w:rsid w:val="00813E29"/>
    <w:rsid w:val="0081557D"/>
    <w:rsid w:val="00815A48"/>
    <w:rsid w:val="00821534"/>
    <w:rsid w:val="00823A94"/>
    <w:rsid w:val="0082467E"/>
    <w:rsid w:val="00826A58"/>
    <w:rsid w:val="00827D7F"/>
    <w:rsid w:val="00833612"/>
    <w:rsid w:val="00836BCA"/>
    <w:rsid w:val="00840BB2"/>
    <w:rsid w:val="00840D38"/>
    <w:rsid w:val="00842E1D"/>
    <w:rsid w:val="008460CE"/>
    <w:rsid w:val="00847F14"/>
    <w:rsid w:val="00851E11"/>
    <w:rsid w:val="008524A5"/>
    <w:rsid w:val="00852974"/>
    <w:rsid w:val="008531A7"/>
    <w:rsid w:val="00854F74"/>
    <w:rsid w:val="00856999"/>
    <w:rsid w:val="00857AF2"/>
    <w:rsid w:val="008613A0"/>
    <w:rsid w:val="00866A41"/>
    <w:rsid w:val="00867880"/>
    <w:rsid w:val="00870B75"/>
    <w:rsid w:val="008734D1"/>
    <w:rsid w:val="008800CC"/>
    <w:rsid w:val="00882FD7"/>
    <w:rsid w:val="0088437F"/>
    <w:rsid w:val="00896D16"/>
    <w:rsid w:val="00897348"/>
    <w:rsid w:val="008A62A1"/>
    <w:rsid w:val="008A66AA"/>
    <w:rsid w:val="008A7B88"/>
    <w:rsid w:val="008B081B"/>
    <w:rsid w:val="008B1593"/>
    <w:rsid w:val="008B6D11"/>
    <w:rsid w:val="008B746A"/>
    <w:rsid w:val="008B75A3"/>
    <w:rsid w:val="008C0770"/>
    <w:rsid w:val="008C23BF"/>
    <w:rsid w:val="008C2D54"/>
    <w:rsid w:val="008C561C"/>
    <w:rsid w:val="008D559B"/>
    <w:rsid w:val="008D5D6D"/>
    <w:rsid w:val="008D70D7"/>
    <w:rsid w:val="008E1644"/>
    <w:rsid w:val="008E2EF7"/>
    <w:rsid w:val="008E4303"/>
    <w:rsid w:val="008F3528"/>
    <w:rsid w:val="008F4CF3"/>
    <w:rsid w:val="008F512A"/>
    <w:rsid w:val="008F5F80"/>
    <w:rsid w:val="00903083"/>
    <w:rsid w:val="00904512"/>
    <w:rsid w:val="00911370"/>
    <w:rsid w:val="00911D92"/>
    <w:rsid w:val="00912681"/>
    <w:rsid w:val="00912890"/>
    <w:rsid w:val="00912F7A"/>
    <w:rsid w:val="0091478C"/>
    <w:rsid w:val="00914E36"/>
    <w:rsid w:val="00915F2D"/>
    <w:rsid w:val="00921B20"/>
    <w:rsid w:val="00926B20"/>
    <w:rsid w:val="009300AA"/>
    <w:rsid w:val="00931D5F"/>
    <w:rsid w:val="00932B74"/>
    <w:rsid w:val="009356F5"/>
    <w:rsid w:val="009400E5"/>
    <w:rsid w:val="009434B3"/>
    <w:rsid w:val="00950354"/>
    <w:rsid w:val="00952B96"/>
    <w:rsid w:val="00953CA2"/>
    <w:rsid w:val="00954E73"/>
    <w:rsid w:val="00955512"/>
    <w:rsid w:val="0095708F"/>
    <w:rsid w:val="00960157"/>
    <w:rsid w:val="00960F65"/>
    <w:rsid w:val="00961D2C"/>
    <w:rsid w:val="0096331B"/>
    <w:rsid w:val="00966C3C"/>
    <w:rsid w:val="00967A71"/>
    <w:rsid w:val="009716E1"/>
    <w:rsid w:val="0097325E"/>
    <w:rsid w:val="009748B2"/>
    <w:rsid w:val="0097564F"/>
    <w:rsid w:val="009805C7"/>
    <w:rsid w:val="00980D97"/>
    <w:rsid w:val="00982DFF"/>
    <w:rsid w:val="00983DFE"/>
    <w:rsid w:val="009904CC"/>
    <w:rsid w:val="00990CAE"/>
    <w:rsid w:val="00991431"/>
    <w:rsid w:val="0099472A"/>
    <w:rsid w:val="00994CEF"/>
    <w:rsid w:val="00994EAA"/>
    <w:rsid w:val="00997A8F"/>
    <w:rsid w:val="009A6C23"/>
    <w:rsid w:val="009B4E30"/>
    <w:rsid w:val="009B5308"/>
    <w:rsid w:val="009C019E"/>
    <w:rsid w:val="009C1EFC"/>
    <w:rsid w:val="009C3AF1"/>
    <w:rsid w:val="009C5E0F"/>
    <w:rsid w:val="009E4016"/>
    <w:rsid w:val="009E4C4D"/>
    <w:rsid w:val="009E50D6"/>
    <w:rsid w:val="009E6C13"/>
    <w:rsid w:val="009F1257"/>
    <w:rsid w:val="009F5BBE"/>
    <w:rsid w:val="00A00116"/>
    <w:rsid w:val="00A00692"/>
    <w:rsid w:val="00A0172D"/>
    <w:rsid w:val="00A035DE"/>
    <w:rsid w:val="00A0425E"/>
    <w:rsid w:val="00A06461"/>
    <w:rsid w:val="00A0765B"/>
    <w:rsid w:val="00A17936"/>
    <w:rsid w:val="00A203BE"/>
    <w:rsid w:val="00A21BED"/>
    <w:rsid w:val="00A24144"/>
    <w:rsid w:val="00A2457D"/>
    <w:rsid w:val="00A257FD"/>
    <w:rsid w:val="00A27E98"/>
    <w:rsid w:val="00A3247D"/>
    <w:rsid w:val="00A324CE"/>
    <w:rsid w:val="00A33586"/>
    <w:rsid w:val="00A33CF0"/>
    <w:rsid w:val="00A34868"/>
    <w:rsid w:val="00A379AF"/>
    <w:rsid w:val="00A37D98"/>
    <w:rsid w:val="00A417E2"/>
    <w:rsid w:val="00A457F3"/>
    <w:rsid w:val="00A469C3"/>
    <w:rsid w:val="00A51D90"/>
    <w:rsid w:val="00A54332"/>
    <w:rsid w:val="00A6358A"/>
    <w:rsid w:val="00A63FE0"/>
    <w:rsid w:val="00A655CF"/>
    <w:rsid w:val="00A663B5"/>
    <w:rsid w:val="00A6723A"/>
    <w:rsid w:val="00A72A66"/>
    <w:rsid w:val="00A74DBF"/>
    <w:rsid w:val="00A76BA9"/>
    <w:rsid w:val="00A77BC4"/>
    <w:rsid w:val="00A811B0"/>
    <w:rsid w:val="00A867A7"/>
    <w:rsid w:val="00A90439"/>
    <w:rsid w:val="00A93CC0"/>
    <w:rsid w:val="00A957CF"/>
    <w:rsid w:val="00A961E6"/>
    <w:rsid w:val="00A97C1F"/>
    <w:rsid w:val="00AA2F4F"/>
    <w:rsid w:val="00AA440E"/>
    <w:rsid w:val="00AA6F53"/>
    <w:rsid w:val="00AB27C4"/>
    <w:rsid w:val="00AB2831"/>
    <w:rsid w:val="00AB2D29"/>
    <w:rsid w:val="00AB3FA5"/>
    <w:rsid w:val="00AB4009"/>
    <w:rsid w:val="00AB4C07"/>
    <w:rsid w:val="00AB4C12"/>
    <w:rsid w:val="00AB61CF"/>
    <w:rsid w:val="00AB6503"/>
    <w:rsid w:val="00AD5AD4"/>
    <w:rsid w:val="00AD5D32"/>
    <w:rsid w:val="00AD6497"/>
    <w:rsid w:val="00AD6EA9"/>
    <w:rsid w:val="00AD795D"/>
    <w:rsid w:val="00AE4595"/>
    <w:rsid w:val="00AE4E6C"/>
    <w:rsid w:val="00AF302C"/>
    <w:rsid w:val="00AF441F"/>
    <w:rsid w:val="00AF78A6"/>
    <w:rsid w:val="00B02CEE"/>
    <w:rsid w:val="00B04C41"/>
    <w:rsid w:val="00B1183B"/>
    <w:rsid w:val="00B12FEF"/>
    <w:rsid w:val="00B13463"/>
    <w:rsid w:val="00B216B0"/>
    <w:rsid w:val="00B21C8C"/>
    <w:rsid w:val="00B32CDE"/>
    <w:rsid w:val="00B34341"/>
    <w:rsid w:val="00B34770"/>
    <w:rsid w:val="00B41D73"/>
    <w:rsid w:val="00B5326A"/>
    <w:rsid w:val="00B54572"/>
    <w:rsid w:val="00B62FB3"/>
    <w:rsid w:val="00B63415"/>
    <w:rsid w:val="00B63BFD"/>
    <w:rsid w:val="00B63E95"/>
    <w:rsid w:val="00B7016B"/>
    <w:rsid w:val="00B70183"/>
    <w:rsid w:val="00B702FF"/>
    <w:rsid w:val="00B71B3F"/>
    <w:rsid w:val="00B74F38"/>
    <w:rsid w:val="00B75F40"/>
    <w:rsid w:val="00B817C0"/>
    <w:rsid w:val="00B864AB"/>
    <w:rsid w:val="00B90DEE"/>
    <w:rsid w:val="00B911F4"/>
    <w:rsid w:val="00B95F02"/>
    <w:rsid w:val="00B96061"/>
    <w:rsid w:val="00B97751"/>
    <w:rsid w:val="00BA021B"/>
    <w:rsid w:val="00BA7B96"/>
    <w:rsid w:val="00BC467E"/>
    <w:rsid w:val="00BC5336"/>
    <w:rsid w:val="00BC5F2F"/>
    <w:rsid w:val="00BC620A"/>
    <w:rsid w:val="00BC74C4"/>
    <w:rsid w:val="00BD3397"/>
    <w:rsid w:val="00BD6749"/>
    <w:rsid w:val="00BE6059"/>
    <w:rsid w:val="00BE73CC"/>
    <w:rsid w:val="00BE789B"/>
    <w:rsid w:val="00BF09BA"/>
    <w:rsid w:val="00BF1393"/>
    <w:rsid w:val="00BF2332"/>
    <w:rsid w:val="00BF6049"/>
    <w:rsid w:val="00C029C4"/>
    <w:rsid w:val="00C0458A"/>
    <w:rsid w:val="00C06628"/>
    <w:rsid w:val="00C069B2"/>
    <w:rsid w:val="00C0703F"/>
    <w:rsid w:val="00C10E8B"/>
    <w:rsid w:val="00C12C59"/>
    <w:rsid w:val="00C13D68"/>
    <w:rsid w:val="00C162F8"/>
    <w:rsid w:val="00C24122"/>
    <w:rsid w:val="00C27016"/>
    <w:rsid w:val="00C27673"/>
    <w:rsid w:val="00C3123D"/>
    <w:rsid w:val="00C3200F"/>
    <w:rsid w:val="00C42688"/>
    <w:rsid w:val="00C44FA2"/>
    <w:rsid w:val="00C46B16"/>
    <w:rsid w:val="00C51285"/>
    <w:rsid w:val="00C55511"/>
    <w:rsid w:val="00C556E8"/>
    <w:rsid w:val="00C565F2"/>
    <w:rsid w:val="00C573C2"/>
    <w:rsid w:val="00C60C1A"/>
    <w:rsid w:val="00C643FE"/>
    <w:rsid w:val="00C658A5"/>
    <w:rsid w:val="00C709B8"/>
    <w:rsid w:val="00C72774"/>
    <w:rsid w:val="00C73AC6"/>
    <w:rsid w:val="00C75876"/>
    <w:rsid w:val="00C85B66"/>
    <w:rsid w:val="00C8738D"/>
    <w:rsid w:val="00C87A93"/>
    <w:rsid w:val="00C90268"/>
    <w:rsid w:val="00C92009"/>
    <w:rsid w:val="00C9217C"/>
    <w:rsid w:val="00C93EB8"/>
    <w:rsid w:val="00C9406A"/>
    <w:rsid w:val="00C953E3"/>
    <w:rsid w:val="00C95AD8"/>
    <w:rsid w:val="00C95C9F"/>
    <w:rsid w:val="00C9786A"/>
    <w:rsid w:val="00CA0714"/>
    <w:rsid w:val="00CA63C0"/>
    <w:rsid w:val="00CA7719"/>
    <w:rsid w:val="00CB0343"/>
    <w:rsid w:val="00CB29C3"/>
    <w:rsid w:val="00CB3E07"/>
    <w:rsid w:val="00CB6B4E"/>
    <w:rsid w:val="00CC59F7"/>
    <w:rsid w:val="00CC6EFE"/>
    <w:rsid w:val="00CD0673"/>
    <w:rsid w:val="00CD1FE2"/>
    <w:rsid w:val="00CD3C33"/>
    <w:rsid w:val="00CD559E"/>
    <w:rsid w:val="00CD6247"/>
    <w:rsid w:val="00CD77EC"/>
    <w:rsid w:val="00CE0B7B"/>
    <w:rsid w:val="00CE1528"/>
    <w:rsid w:val="00CE600D"/>
    <w:rsid w:val="00CE673E"/>
    <w:rsid w:val="00CF3391"/>
    <w:rsid w:val="00CF34EF"/>
    <w:rsid w:val="00CF7BBE"/>
    <w:rsid w:val="00D004E2"/>
    <w:rsid w:val="00D04920"/>
    <w:rsid w:val="00D14A51"/>
    <w:rsid w:val="00D167BA"/>
    <w:rsid w:val="00D235AD"/>
    <w:rsid w:val="00D2382D"/>
    <w:rsid w:val="00D247BD"/>
    <w:rsid w:val="00D24D67"/>
    <w:rsid w:val="00D24E8A"/>
    <w:rsid w:val="00D34F55"/>
    <w:rsid w:val="00D36760"/>
    <w:rsid w:val="00D41B7B"/>
    <w:rsid w:val="00D434D1"/>
    <w:rsid w:val="00D47C42"/>
    <w:rsid w:val="00D5184B"/>
    <w:rsid w:val="00D5273A"/>
    <w:rsid w:val="00D731FC"/>
    <w:rsid w:val="00D80D3A"/>
    <w:rsid w:val="00D828FC"/>
    <w:rsid w:val="00D83521"/>
    <w:rsid w:val="00D836F9"/>
    <w:rsid w:val="00D83E7D"/>
    <w:rsid w:val="00D84FBC"/>
    <w:rsid w:val="00D87586"/>
    <w:rsid w:val="00D9092B"/>
    <w:rsid w:val="00D93E7C"/>
    <w:rsid w:val="00D953C6"/>
    <w:rsid w:val="00DA0B70"/>
    <w:rsid w:val="00DA1E61"/>
    <w:rsid w:val="00DA37DB"/>
    <w:rsid w:val="00DA538F"/>
    <w:rsid w:val="00DA5B85"/>
    <w:rsid w:val="00DA786D"/>
    <w:rsid w:val="00DB0DB5"/>
    <w:rsid w:val="00DB10D8"/>
    <w:rsid w:val="00DB1379"/>
    <w:rsid w:val="00DB41CC"/>
    <w:rsid w:val="00DB42B8"/>
    <w:rsid w:val="00DB61C7"/>
    <w:rsid w:val="00DB75F3"/>
    <w:rsid w:val="00DC2488"/>
    <w:rsid w:val="00DC2D97"/>
    <w:rsid w:val="00DC4F7F"/>
    <w:rsid w:val="00DC7BED"/>
    <w:rsid w:val="00DD00FA"/>
    <w:rsid w:val="00DD0959"/>
    <w:rsid w:val="00DD2DFD"/>
    <w:rsid w:val="00DD300F"/>
    <w:rsid w:val="00DD3CF3"/>
    <w:rsid w:val="00DD7B06"/>
    <w:rsid w:val="00DE42EB"/>
    <w:rsid w:val="00DE4E64"/>
    <w:rsid w:val="00DE642B"/>
    <w:rsid w:val="00DE64DF"/>
    <w:rsid w:val="00DF11CE"/>
    <w:rsid w:val="00DF13C0"/>
    <w:rsid w:val="00DF3DBD"/>
    <w:rsid w:val="00DF5279"/>
    <w:rsid w:val="00E03EAF"/>
    <w:rsid w:val="00E10811"/>
    <w:rsid w:val="00E11D59"/>
    <w:rsid w:val="00E13C76"/>
    <w:rsid w:val="00E14A2C"/>
    <w:rsid w:val="00E20C97"/>
    <w:rsid w:val="00E23483"/>
    <w:rsid w:val="00E25029"/>
    <w:rsid w:val="00E347DA"/>
    <w:rsid w:val="00E35002"/>
    <w:rsid w:val="00E43FC1"/>
    <w:rsid w:val="00E57E84"/>
    <w:rsid w:val="00E617BE"/>
    <w:rsid w:val="00E64C45"/>
    <w:rsid w:val="00E67211"/>
    <w:rsid w:val="00E7343D"/>
    <w:rsid w:val="00E73B73"/>
    <w:rsid w:val="00E7483E"/>
    <w:rsid w:val="00E8177A"/>
    <w:rsid w:val="00E837CB"/>
    <w:rsid w:val="00E8510C"/>
    <w:rsid w:val="00E87F33"/>
    <w:rsid w:val="00E91675"/>
    <w:rsid w:val="00E9442A"/>
    <w:rsid w:val="00EA44CF"/>
    <w:rsid w:val="00EB0E03"/>
    <w:rsid w:val="00EB2CD9"/>
    <w:rsid w:val="00EB2F1C"/>
    <w:rsid w:val="00EB2FCA"/>
    <w:rsid w:val="00EB4EE7"/>
    <w:rsid w:val="00EB6153"/>
    <w:rsid w:val="00EB7C8D"/>
    <w:rsid w:val="00ED0907"/>
    <w:rsid w:val="00ED2954"/>
    <w:rsid w:val="00ED35E3"/>
    <w:rsid w:val="00ED7743"/>
    <w:rsid w:val="00EE27CA"/>
    <w:rsid w:val="00EE34C0"/>
    <w:rsid w:val="00EE5C17"/>
    <w:rsid w:val="00EE743E"/>
    <w:rsid w:val="00EF0CB4"/>
    <w:rsid w:val="00EF3BA6"/>
    <w:rsid w:val="00EF49AD"/>
    <w:rsid w:val="00EF62FC"/>
    <w:rsid w:val="00EF6648"/>
    <w:rsid w:val="00F01454"/>
    <w:rsid w:val="00F017E4"/>
    <w:rsid w:val="00F02448"/>
    <w:rsid w:val="00F0359B"/>
    <w:rsid w:val="00F10297"/>
    <w:rsid w:val="00F11BF9"/>
    <w:rsid w:val="00F14BD5"/>
    <w:rsid w:val="00F1753E"/>
    <w:rsid w:val="00F25100"/>
    <w:rsid w:val="00F2562B"/>
    <w:rsid w:val="00F3110F"/>
    <w:rsid w:val="00F3172F"/>
    <w:rsid w:val="00F327E5"/>
    <w:rsid w:val="00F3600A"/>
    <w:rsid w:val="00F36DD2"/>
    <w:rsid w:val="00F40086"/>
    <w:rsid w:val="00F4201A"/>
    <w:rsid w:val="00F43800"/>
    <w:rsid w:val="00F479E9"/>
    <w:rsid w:val="00F50654"/>
    <w:rsid w:val="00F51ED7"/>
    <w:rsid w:val="00F5215A"/>
    <w:rsid w:val="00F52882"/>
    <w:rsid w:val="00F52A04"/>
    <w:rsid w:val="00F54DC9"/>
    <w:rsid w:val="00F60B70"/>
    <w:rsid w:val="00F60CDD"/>
    <w:rsid w:val="00F61D93"/>
    <w:rsid w:val="00F67521"/>
    <w:rsid w:val="00F6776D"/>
    <w:rsid w:val="00F67FF8"/>
    <w:rsid w:val="00F710A4"/>
    <w:rsid w:val="00F72DB4"/>
    <w:rsid w:val="00F733E0"/>
    <w:rsid w:val="00F81AA9"/>
    <w:rsid w:val="00F82F9A"/>
    <w:rsid w:val="00F849DE"/>
    <w:rsid w:val="00F94BF0"/>
    <w:rsid w:val="00F95026"/>
    <w:rsid w:val="00F959A9"/>
    <w:rsid w:val="00F95B5B"/>
    <w:rsid w:val="00FA0752"/>
    <w:rsid w:val="00FA12EC"/>
    <w:rsid w:val="00FA2939"/>
    <w:rsid w:val="00FB1824"/>
    <w:rsid w:val="00FB2D21"/>
    <w:rsid w:val="00FB5ACF"/>
    <w:rsid w:val="00FC036C"/>
    <w:rsid w:val="00FC1777"/>
    <w:rsid w:val="00FC2885"/>
    <w:rsid w:val="00FC4B8D"/>
    <w:rsid w:val="00FD19F4"/>
    <w:rsid w:val="00FE0897"/>
    <w:rsid w:val="00FE2EFA"/>
    <w:rsid w:val="00FE35CC"/>
    <w:rsid w:val="00FE45D4"/>
    <w:rsid w:val="00FF3631"/>
    <w:rsid w:val="00FF4E6C"/>
    <w:rsid w:val="00FF7225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A5C0869"/>
  <w15:docId w15:val="{0999A156-26B8-4588-8B80-FB908F6B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BCD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Titre1">
    <w:name w:val="heading 1"/>
    <w:basedOn w:val="Normal"/>
    <w:next w:val="Normal"/>
    <w:link w:val="Titre1Car"/>
    <w:qFormat/>
    <w:rsid w:val="00465BCD"/>
    <w:pPr>
      <w:keepNext/>
      <w:outlineLvl w:val="0"/>
    </w:pPr>
    <w:rPr>
      <w:i/>
    </w:rPr>
  </w:style>
  <w:style w:type="paragraph" w:styleId="Titre2">
    <w:name w:val="heading 2"/>
    <w:basedOn w:val="Normal"/>
    <w:next w:val="Normal"/>
    <w:link w:val="Titre2Car"/>
    <w:unhideWhenUsed/>
    <w:qFormat/>
    <w:rsid w:val="00747B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747B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465BCD"/>
    <w:pPr>
      <w:keepNext/>
      <w:tabs>
        <w:tab w:val="left" w:pos="709"/>
        <w:tab w:val="left" w:pos="1276"/>
      </w:tabs>
      <w:spacing w:before="240"/>
      <w:outlineLvl w:val="3"/>
    </w:pPr>
    <w:rPr>
      <w:sz w:val="28"/>
    </w:rPr>
  </w:style>
  <w:style w:type="paragraph" w:styleId="Titre5">
    <w:name w:val="heading 5"/>
    <w:basedOn w:val="Normal"/>
    <w:next w:val="Normal"/>
    <w:link w:val="Titre5Car"/>
    <w:unhideWhenUsed/>
    <w:qFormat/>
    <w:rsid w:val="00747B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qFormat/>
    <w:rsid w:val="00465BCD"/>
    <w:pPr>
      <w:keepNext/>
      <w:outlineLvl w:val="5"/>
    </w:pPr>
    <w:rPr>
      <w:b/>
      <w:smallCaps/>
      <w:sz w:val="32"/>
    </w:rPr>
  </w:style>
  <w:style w:type="paragraph" w:styleId="Titre7">
    <w:name w:val="heading 7"/>
    <w:basedOn w:val="Normal"/>
    <w:next w:val="Normal"/>
    <w:link w:val="Titre7Car"/>
    <w:qFormat/>
    <w:rsid w:val="00EB4EE7"/>
    <w:pPr>
      <w:keepNext/>
      <w:tabs>
        <w:tab w:val="left" w:pos="567"/>
      </w:tabs>
      <w:outlineLvl w:val="6"/>
    </w:pPr>
    <w:rPr>
      <w:i/>
      <w:sz w:val="22"/>
      <w:lang w:eastAsia="fr-FR"/>
    </w:rPr>
  </w:style>
  <w:style w:type="paragraph" w:styleId="Titre8">
    <w:name w:val="heading 8"/>
    <w:basedOn w:val="Normal"/>
    <w:next w:val="Normal"/>
    <w:link w:val="Titre8Car"/>
    <w:unhideWhenUsed/>
    <w:qFormat/>
    <w:rsid w:val="005C587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qFormat/>
    <w:rsid w:val="00EB4EE7"/>
    <w:pPr>
      <w:keepNext/>
      <w:jc w:val="center"/>
      <w:outlineLvl w:val="8"/>
    </w:pPr>
    <w:rPr>
      <w:b/>
      <w:smallCap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65BCD"/>
    <w:rPr>
      <w:rFonts w:ascii="Times New Roman" w:eastAsia="Times New Roman" w:hAnsi="Times New Roman" w:cs="Times New Roman"/>
      <w:i/>
      <w:sz w:val="20"/>
      <w:szCs w:val="20"/>
      <w:lang w:eastAsia="fr-CA"/>
    </w:rPr>
  </w:style>
  <w:style w:type="character" w:customStyle="1" w:styleId="Titre4Car">
    <w:name w:val="Titre 4 Car"/>
    <w:basedOn w:val="Policepardfaut"/>
    <w:link w:val="Titre4"/>
    <w:rsid w:val="00465BCD"/>
    <w:rPr>
      <w:rFonts w:ascii="Times New Roman" w:eastAsia="Times New Roman" w:hAnsi="Times New Roman" w:cs="Times New Roman"/>
      <w:sz w:val="28"/>
      <w:szCs w:val="20"/>
      <w:lang w:eastAsia="fr-CA"/>
    </w:rPr>
  </w:style>
  <w:style w:type="character" w:customStyle="1" w:styleId="Titre6Car">
    <w:name w:val="Titre 6 Car"/>
    <w:basedOn w:val="Policepardfaut"/>
    <w:link w:val="Titre6"/>
    <w:rsid w:val="00465BCD"/>
    <w:rPr>
      <w:rFonts w:ascii="Times New Roman" w:eastAsia="Times New Roman" w:hAnsi="Times New Roman" w:cs="Times New Roman"/>
      <w:b/>
      <w:smallCaps/>
      <w:sz w:val="32"/>
      <w:szCs w:val="20"/>
      <w:lang w:eastAsia="fr-CA"/>
    </w:rPr>
  </w:style>
  <w:style w:type="paragraph" w:styleId="Pieddepage">
    <w:name w:val="footer"/>
    <w:basedOn w:val="Normal"/>
    <w:link w:val="PieddepageCar"/>
    <w:uiPriority w:val="99"/>
    <w:rsid w:val="00465B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5BCD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En-tte">
    <w:name w:val="header"/>
    <w:basedOn w:val="Normal"/>
    <w:link w:val="En-tteCar"/>
    <w:uiPriority w:val="99"/>
    <w:rsid w:val="00465BC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65BCD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rpsdetexte">
    <w:name w:val="Body Text"/>
    <w:basedOn w:val="Normal"/>
    <w:link w:val="CorpsdetexteCar"/>
    <w:rsid w:val="00465BCD"/>
    <w:pPr>
      <w:jc w:val="center"/>
    </w:pPr>
    <w:rPr>
      <w:b/>
      <w:sz w:val="24"/>
    </w:rPr>
  </w:style>
  <w:style w:type="character" w:customStyle="1" w:styleId="CorpsdetexteCar">
    <w:name w:val="Corps de texte Car"/>
    <w:basedOn w:val="Policepardfaut"/>
    <w:link w:val="Corpsdetexte"/>
    <w:rsid w:val="00465BCD"/>
    <w:rPr>
      <w:rFonts w:ascii="Times New Roman" w:eastAsia="Times New Roman" w:hAnsi="Times New Roman" w:cs="Times New Roman"/>
      <w:b/>
      <w:sz w:val="24"/>
      <w:szCs w:val="20"/>
      <w:lang w:eastAsia="fr-CA"/>
    </w:rPr>
  </w:style>
  <w:style w:type="paragraph" w:styleId="Corpsdetexte2">
    <w:name w:val="Body Text 2"/>
    <w:basedOn w:val="Normal"/>
    <w:link w:val="Corpsdetexte2Car"/>
    <w:rsid w:val="00465BCD"/>
    <w:pPr>
      <w:spacing w:before="60"/>
      <w:jc w:val="both"/>
    </w:pPr>
    <w:rPr>
      <w:sz w:val="22"/>
    </w:rPr>
  </w:style>
  <w:style w:type="character" w:customStyle="1" w:styleId="Corpsdetexte2Car">
    <w:name w:val="Corps de texte 2 Car"/>
    <w:basedOn w:val="Policepardfaut"/>
    <w:link w:val="Corpsdetexte2"/>
    <w:rsid w:val="00465BCD"/>
    <w:rPr>
      <w:rFonts w:ascii="Times New Roman" w:eastAsia="Times New Roman" w:hAnsi="Times New Roman" w:cs="Times New Roman"/>
      <w:szCs w:val="20"/>
      <w:lang w:eastAsia="fr-CA"/>
    </w:rPr>
  </w:style>
  <w:style w:type="paragraph" w:styleId="Titre">
    <w:name w:val="Title"/>
    <w:basedOn w:val="Normal"/>
    <w:link w:val="TitreCar"/>
    <w:uiPriority w:val="99"/>
    <w:qFormat/>
    <w:rsid w:val="00465BCD"/>
    <w:pPr>
      <w:jc w:val="center"/>
    </w:pPr>
    <w:rPr>
      <w:b/>
      <w:smallCaps/>
      <w:sz w:val="22"/>
    </w:rPr>
  </w:style>
  <w:style w:type="character" w:customStyle="1" w:styleId="TitreCar">
    <w:name w:val="Titre Car"/>
    <w:basedOn w:val="Policepardfaut"/>
    <w:link w:val="Titre"/>
    <w:uiPriority w:val="99"/>
    <w:rsid w:val="00465BCD"/>
    <w:rPr>
      <w:rFonts w:ascii="Times New Roman" w:eastAsia="Times New Roman" w:hAnsi="Times New Roman" w:cs="Times New Roman"/>
      <w:b/>
      <w:smallCaps/>
      <w:szCs w:val="20"/>
      <w:lang w:eastAsia="fr-CA"/>
    </w:rPr>
  </w:style>
  <w:style w:type="paragraph" w:styleId="Textedebulles">
    <w:name w:val="Balloon Text"/>
    <w:basedOn w:val="Normal"/>
    <w:link w:val="TextedebullesCar"/>
    <w:semiHidden/>
    <w:unhideWhenUsed/>
    <w:rsid w:val="00465B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BCD"/>
    <w:rPr>
      <w:rFonts w:ascii="Tahoma" w:eastAsia="Times New Roman" w:hAnsi="Tahoma" w:cs="Tahoma"/>
      <w:sz w:val="16"/>
      <w:szCs w:val="16"/>
      <w:lang w:eastAsia="fr-CA"/>
    </w:rPr>
  </w:style>
  <w:style w:type="table" w:styleId="Tramecouleur-Accent2">
    <w:name w:val="Colorful Shading Accent 2"/>
    <w:basedOn w:val="TableauNormal"/>
    <w:uiPriority w:val="71"/>
    <w:rsid w:val="001C16E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-Accent6">
    <w:name w:val="Dark List Accent 6"/>
    <w:basedOn w:val="TableauNormal"/>
    <w:uiPriority w:val="70"/>
    <w:rsid w:val="001C16E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Listefonce-Accent2">
    <w:name w:val="Dark List Accent 2"/>
    <w:basedOn w:val="TableauNormal"/>
    <w:uiPriority w:val="70"/>
    <w:rsid w:val="001C16E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paragraph" w:styleId="Commentaire">
    <w:name w:val="annotation text"/>
    <w:basedOn w:val="Normal"/>
    <w:link w:val="CommentaireCar"/>
    <w:uiPriority w:val="99"/>
    <w:semiHidden/>
    <w:rsid w:val="00CB3E07"/>
    <w:rPr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B3E07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rsid w:val="006C278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traitcorpsdetexte3">
    <w:name w:val="Body Text Indent 3"/>
    <w:basedOn w:val="Normal"/>
    <w:link w:val="Retraitcorpsdetexte3Car"/>
    <w:unhideWhenUsed/>
    <w:rsid w:val="00212589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212589"/>
    <w:rPr>
      <w:rFonts w:ascii="Times New Roman" w:eastAsia="Times New Roman" w:hAnsi="Times New Roman" w:cs="Times New Roman"/>
      <w:sz w:val="16"/>
      <w:szCs w:val="16"/>
      <w:lang w:eastAsia="fr-CA"/>
    </w:rPr>
  </w:style>
  <w:style w:type="character" w:customStyle="1" w:styleId="Titre8Car">
    <w:name w:val="Titre 8 Car"/>
    <w:basedOn w:val="Policepardfaut"/>
    <w:link w:val="Titre8"/>
    <w:uiPriority w:val="9"/>
    <w:semiHidden/>
    <w:rsid w:val="005C587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CA"/>
    </w:rPr>
  </w:style>
  <w:style w:type="paragraph" w:styleId="Retraitcorpsdetexte">
    <w:name w:val="Body Text Indent"/>
    <w:basedOn w:val="Normal"/>
    <w:link w:val="RetraitcorpsdetexteCar"/>
    <w:uiPriority w:val="99"/>
    <w:rsid w:val="00275B05"/>
    <w:pPr>
      <w:tabs>
        <w:tab w:val="left" w:pos="294"/>
      </w:tabs>
      <w:spacing w:before="120"/>
      <w:ind w:left="294" w:hanging="294"/>
      <w:jc w:val="both"/>
    </w:pPr>
    <w:rPr>
      <w:rFonts w:ascii="Arial" w:hAnsi="Arial" w:cs="Arial"/>
      <w:sz w:val="22"/>
      <w:szCs w:val="22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275B05"/>
    <w:rPr>
      <w:rFonts w:ascii="Arial" w:eastAsia="Times New Roman" w:hAnsi="Arial" w:cs="Arial"/>
      <w:lang w:eastAsia="fr-FR"/>
    </w:rPr>
  </w:style>
  <w:style w:type="paragraph" w:customStyle="1" w:styleId="listefg">
    <w:name w:val="listefg"/>
    <w:basedOn w:val="Normal"/>
    <w:rsid w:val="00275B05"/>
    <w:pPr>
      <w:tabs>
        <w:tab w:val="left" w:pos="720"/>
      </w:tabs>
      <w:suppressAutoHyphens/>
      <w:spacing w:after="80"/>
      <w:ind w:left="720" w:hanging="720"/>
      <w:jc w:val="both"/>
    </w:pPr>
    <w:rPr>
      <w:spacing w:val="-2"/>
      <w:sz w:val="22"/>
      <w:lang w:eastAsia="fr-FR"/>
    </w:rPr>
  </w:style>
  <w:style w:type="paragraph" w:styleId="Paragraphedeliste">
    <w:name w:val="List Paragraph"/>
    <w:basedOn w:val="Normal"/>
    <w:uiPriority w:val="34"/>
    <w:qFormat/>
    <w:rsid w:val="00CF3391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28C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28C9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5D28C9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747B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CA"/>
    </w:rPr>
  </w:style>
  <w:style w:type="character" w:customStyle="1" w:styleId="Titre3Car">
    <w:name w:val="Titre 3 Car"/>
    <w:basedOn w:val="Policepardfaut"/>
    <w:link w:val="Titre3"/>
    <w:uiPriority w:val="99"/>
    <w:rsid w:val="00747B1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CA"/>
    </w:rPr>
  </w:style>
  <w:style w:type="character" w:customStyle="1" w:styleId="Titre5Car">
    <w:name w:val="Titre 5 Car"/>
    <w:basedOn w:val="Policepardfaut"/>
    <w:link w:val="Titre5"/>
    <w:uiPriority w:val="9"/>
    <w:rsid w:val="00747B1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fr-CA"/>
    </w:rPr>
  </w:style>
  <w:style w:type="paragraph" w:styleId="Liste">
    <w:name w:val="List"/>
    <w:basedOn w:val="Normal"/>
    <w:uiPriority w:val="99"/>
    <w:unhideWhenUsed/>
    <w:rsid w:val="00747B19"/>
    <w:pPr>
      <w:ind w:left="283" w:hanging="283"/>
      <w:contextualSpacing/>
    </w:pPr>
  </w:style>
  <w:style w:type="paragraph" w:styleId="Listepuces">
    <w:name w:val="List Bullet"/>
    <w:basedOn w:val="Normal"/>
    <w:uiPriority w:val="99"/>
    <w:unhideWhenUsed/>
    <w:rsid w:val="00747B19"/>
    <w:pPr>
      <w:numPr>
        <w:numId w:val="9"/>
      </w:numPr>
      <w:contextualSpacing/>
    </w:p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747B19"/>
    <w:pPr>
      <w:tabs>
        <w:tab w:val="clear" w:pos="294"/>
      </w:tabs>
      <w:spacing w:before="0"/>
      <w:ind w:left="360" w:firstLine="360"/>
      <w:jc w:val="left"/>
    </w:pPr>
    <w:rPr>
      <w:rFonts w:ascii="Times New Roman" w:hAnsi="Times New Roman" w:cs="Times New Roman"/>
      <w:sz w:val="20"/>
      <w:szCs w:val="20"/>
      <w:lang w:eastAsia="fr-CA"/>
    </w:r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747B19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Textedelespacerserv">
    <w:name w:val="Placeholder Text"/>
    <w:basedOn w:val="Policepardfaut"/>
    <w:uiPriority w:val="99"/>
    <w:semiHidden/>
    <w:rsid w:val="00FC2885"/>
    <w:rPr>
      <w:color w:val="808080"/>
    </w:rPr>
  </w:style>
  <w:style w:type="character" w:customStyle="1" w:styleId="Titre7Car">
    <w:name w:val="Titre 7 Car"/>
    <w:basedOn w:val="Policepardfaut"/>
    <w:link w:val="Titre7"/>
    <w:rsid w:val="00EB4EE7"/>
    <w:rPr>
      <w:rFonts w:ascii="Times New Roman" w:eastAsia="Times New Roman" w:hAnsi="Times New Roman" w:cs="Times New Roman"/>
      <w:i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EB4EE7"/>
    <w:rPr>
      <w:rFonts w:ascii="Times New Roman" w:eastAsia="Times New Roman" w:hAnsi="Times New Roman" w:cs="Times New Roman"/>
      <w:b/>
      <w:smallCaps/>
      <w:szCs w:val="20"/>
      <w:lang w:eastAsia="fr-CA"/>
    </w:rPr>
  </w:style>
  <w:style w:type="character" w:styleId="Numrodepage">
    <w:name w:val="page number"/>
    <w:basedOn w:val="Policepardfaut"/>
    <w:rsid w:val="00EB4EE7"/>
  </w:style>
  <w:style w:type="paragraph" w:customStyle="1" w:styleId="Corpsdetexte21">
    <w:name w:val="Corps de texte 21"/>
    <w:basedOn w:val="Normal"/>
    <w:rsid w:val="00EB4EE7"/>
    <w:pPr>
      <w:tabs>
        <w:tab w:val="left" w:pos="270"/>
      </w:tabs>
      <w:spacing w:before="60"/>
      <w:ind w:left="270" w:hanging="270"/>
      <w:jc w:val="both"/>
    </w:pPr>
    <w:rPr>
      <w:sz w:val="22"/>
    </w:rPr>
  </w:style>
  <w:style w:type="paragraph" w:styleId="Corpsdetexte3">
    <w:name w:val="Body Text 3"/>
    <w:basedOn w:val="Normal"/>
    <w:link w:val="Corpsdetexte3Car"/>
    <w:rsid w:val="00EB4EE7"/>
    <w:pPr>
      <w:tabs>
        <w:tab w:val="left" w:pos="567"/>
      </w:tabs>
      <w:jc w:val="both"/>
    </w:pPr>
    <w:rPr>
      <w:sz w:val="22"/>
    </w:rPr>
  </w:style>
  <w:style w:type="character" w:customStyle="1" w:styleId="Corpsdetexte3Car">
    <w:name w:val="Corps de texte 3 Car"/>
    <w:basedOn w:val="Policepardfaut"/>
    <w:link w:val="Corpsdetexte3"/>
    <w:rsid w:val="00EB4EE7"/>
    <w:rPr>
      <w:rFonts w:ascii="Times New Roman" w:eastAsia="Times New Roman" w:hAnsi="Times New Roman" w:cs="Times New Roman"/>
      <w:szCs w:val="20"/>
      <w:lang w:eastAsia="fr-CA"/>
    </w:rPr>
  </w:style>
  <w:style w:type="paragraph" w:styleId="Retraitcorpsdetexte2">
    <w:name w:val="Body Text Indent 2"/>
    <w:basedOn w:val="Normal"/>
    <w:link w:val="Retraitcorpsdetexte2Car"/>
    <w:rsid w:val="00EB4EE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EB4EE7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Marquedecommentaire">
    <w:name w:val="annotation reference"/>
    <w:basedOn w:val="Policepardfaut"/>
    <w:uiPriority w:val="99"/>
    <w:semiHidden/>
    <w:rsid w:val="00EB4EE7"/>
    <w:rPr>
      <w:sz w:val="16"/>
    </w:rPr>
  </w:style>
  <w:style w:type="paragraph" w:styleId="Explorateurdedocuments">
    <w:name w:val="Document Map"/>
    <w:basedOn w:val="Normal"/>
    <w:link w:val="ExplorateurdedocumentsCar"/>
    <w:semiHidden/>
    <w:rsid w:val="00EB4EE7"/>
    <w:pPr>
      <w:shd w:val="clear" w:color="auto" w:fill="000080"/>
    </w:pPr>
    <w:rPr>
      <w:rFonts w:ascii="Tahoma" w:hAnsi="Tahoma"/>
      <w:sz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EB4EE7"/>
    <w:rPr>
      <w:rFonts w:ascii="Tahoma" w:eastAsia="Times New Roman" w:hAnsi="Tahoma" w:cs="Times New Roman"/>
      <w:sz w:val="24"/>
      <w:szCs w:val="20"/>
      <w:shd w:val="clear" w:color="auto" w:fill="000080"/>
      <w:lang w:eastAsia="fr-FR"/>
    </w:rPr>
  </w:style>
  <w:style w:type="paragraph" w:styleId="Sous-titre">
    <w:name w:val="Subtitle"/>
    <w:basedOn w:val="Normal"/>
    <w:link w:val="Sous-titreCar"/>
    <w:uiPriority w:val="99"/>
    <w:qFormat/>
    <w:rsid w:val="00EB4EE7"/>
    <w:pPr>
      <w:jc w:val="center"/>
    </w:pPr>
    <w:rPr>
      <w:b/>
      <w:sz w:val="28"/>
      <w:lang w:eastAsia="fr-FR"/>
    </w:rPr>
  </w:style>
  <w:style w:type="character" w:customStyle="1" w:styleId="Sous-titreCar">
    <w:name w:val="Sous-titre Car"/>
    <w:basedOn w:val="Policepardfaut"/>
    <w:link w:val="Sous-titre"/>
    <w:uiPriority w:val="99"/>
    <w:rsid w:val="00EB4EE7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paragraph" w:customStyle="1" w:styleId="FDTitre2">
    <w:name w:val="FD Titre 2"/>
    <w:autoRedefine/>
    <w:rsid w:val="00EB4EE7"/>
    <w:pPr>
      <w:spacing w:before="360" w:after="360"/>
      <w:ind w:left="0" w:firstLine="0"/>
      <w:jc w:val="center"/>
    </w:pPr>
    <w:rPr>
      <w:rFonts w:ascii="Arial Gras" w:eastAsia="Times New Roman" w:hAnsi="Arial Gras" w:cs="Times New Roman"/>
      <w:b/>
      <w:bCs/>
      <w:smallCaps/>
      <w:sz w:val="28"/>
      <w:lang w:eastAsia="fr-FR"/>
    </w:rPr>
  </w:style>
  <w:style w:type="paragraph" w:styleId="Notedefin">
    <w:name w:val="endnote text"/>
    <w:basedOn w:val="Normal"/>
    <w:link w:val="NotedefinCar"/>
    <w:uiPriority w:val="99"/>
    <w:rsid w:val="00EB4EE7"/>
  </w:style>
  <w:style w:type="character" w:customStyle="1" w:styleId="NotedefinCar">
    <w:name w:val="Note de fin Car"/>
    <w:basedOn w:val="Policepardfaut"/>
    <w:link w:val="Notedefin"/>
    <w:uiPriority w:val="99"/>
    <w:rsid w:val="00EB4EE7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denotedefin">
    <w:name w:val="endnote reference"/>
    <w:basedOn w:val="Policepardfaut"/>
    <w:uiPriority w:val="99"/>
    <w:rsid w:val="00EB4EE7"/>
    <w:rPr>
      <w:vertAlign w:val="superscript"/>
    </w:rPr>
  </w:style>
  <w:style w:type="paragraph" w:styleId="Sansinterligne">
    <w:name w:val="No Spacing"/>
    <w:uiPriority w:val="1"/>
    <w:qFormat/>
    <w:rsid w:val="00EB4EE7"/>
    <w:pPr>
      <w:ind w:left="0" w:firstLine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EB4EE7"/>
    <w:rPr>
      <w:b/>
      <w:bCs/>
      <w:lang w:eastAsia="fr-CA"/>
    </w:rPr>
  </w:style>
  <w:style w:type="character" w:customStyle="1" w:styleId="ObjetducommentaireCar">
    <w:name w:val="Objet du commentaire Car"/>
    <w:basedOn w:val="CommentaireCar"/>
    <w:link w:val="Objetducommentaire"/>
    <w:rsid w:val="00EB4EE7"/>
    <w:rPr>
      <w:rFonts w:ascii="Times New Roman" w:eastAsia="Times New Roman" w:hAnsi="Times New Roman" w:cs="Times New Roman"/>
      <w:b/>
      <w:bCs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EDP\CLASSEUR%20RAC\APIS\TES%20351.A0\Admission\ADC_Admission%20ant&#233;rieure%20au%20DEC\_Base%20d'admission%20ADC_Fevrier%202016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485C2-7E50-4B5E-86F8-AB3F3E6DF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_Base d'admission ADC_Fevrier 2016.dotx</Template>
  <TotalTime>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informatique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Bouchard</dc:creator>
  <cp:keywords/>
  <dc:description/>
  <cp:lastModifiedBy>Jacques Bouchard</cp:lastModifiedBy>
  <cp:revision>2</cp:revision>
  <cp:lastPrinted>2017-12-07T19:43:00Z</cp:lastPrinted>
  <dcterms:created xsi:type="dcterms:W3CDTF">2018-02-19T14:57:00Z</dcterms:created>
  <dcterms:modified xsi:type="dcterms:W3CDTF">2018-02-19T14:57:00Z</dcterms:modified>
</cp:coreProperties>
</file>