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97" w:rsidRDefault="00DC7BED" w:rsidP="000A4528">
      <w:pPr>
        <w:jc w:val="right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6A110" wp14:editId="4C5DB4A2">
                <wp:simplePos x="0" y="0"/>
                <wp:positionH relativeFrom="margin">
                  <wp:posOffset>-191729</wp:posOffset>
                </wp:positionH>
                <wp:positionV relativeFrom="paragraph">
                  <wp:posOffset>-126484</wp:posOffset>
                </wp:positionV>
                <wp:extent cx="7407298" cy="57232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98" cy="57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C07" w:rsidRPr="005B20A4" w:rsidRDefault="00AB4C07" w:rsidP="00AB4C07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</w:pPr>
                            <w:r w:rsidRPr="005B20A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ADMISSION</w:t>
                            </w:r>
                            <w:r w:rsidR="005B20A4" w:rsidRPr="005B20A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 : ATTESTATION D’ÉTUDES COLLÉGIALES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A11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5.1pt;margin-top:-9.95pt;width:583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" filled="f" stroked="f">
                <v:textbox>
                  <w:txbxContent>
                    <w:p w:rsidR="00AB4C07" w:rsidRPr="005B20A4" w:rsidRDefault="00AB4C07" w:rsidP="00AB4C07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</w:pPr>
                      <w:r w:rsidRPr="005B20A4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ADMISSION</w:t>
                      </w:r>
                      <w:r w:rsidR="005B20A4" w:rsidRPr="005B20A4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 : ATTESTATION D’ÉTUDES COLLÉGIALES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B48">
        <w:rPr>
          <w:noProof/>
        </w:rPr>
        <w:drawing>
          <wp:anchor distT="0" distB="0" distL="114300" distR="114300" simplePos="0" relativeHeight="251661312" behindDoc="0" locked="0" layoutInCell="1" allowOverlap="1" wp14:anchorId="0AF78E12" wp14:editId="56120215">
            <wp:simplePos x="0" y="0"/>
            <wp:positionH relativeFrom="margin">
              <wp:posOffset>-101193</wp:posOffset>
            </wp:positionH>
            <wp:positionV relativeFrom="margin">
              <wp:posOffset>-449580</wp:posOffset>
            </wp:positionV>
            <wp:extent cx="1043940" cy="233680"/>
            <wp:effectExtent l="0" t="0" r="381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28" w:rsidRDefault="000A4528">
      <w:pPr>
        <w:ind w:left="357" w:hanging="357"/>
        <w:rPr>
          <w:rFonts w:ascii="Arial" w:hAnsi="Arial"/>
          <w:b/>
          <w:sz w:val="28"/>
        </w:rPr>
      </w:pPr>
    </w:p>
    <w:p w:rsidR="00AB4C07" w:rsidRDefault="00AB4C07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Pr="001B5316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1135"/>
        <w:gridCol w:w="4676"/>
      </w:tblGrid>
      <w:tr w:rsidR="00F95B5B" w:rsidRPr="00E837CB" w:rsidTr="00DC7BED">
        <w:trPr>
          <w:trHeight w:val="245"/>
          <w:jc w:val="center"/>
        </w:trPr>
        <w:tc>
          <w:tcPr>
            <w:tcW w:w="338" w:type="pct"/>
          </w:tcPr>
          <w:p w:rsidR="00F95B5B" w:rsidRPr="00E837CB" w:rsidRDefault="00F95B5B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D.A.</w:t>
            </w:r>
          </w:p>
        </w:tc>
        <w:tc>
          <w:tcPr>
            <w:tcW w:w="1892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Session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B5316" w:rsidRPr="001B5316" w:rsidRDefault="001B5316" w:rsidP="001B5316">
      <w:pPr>
        <w:rPr>
          <w:rFonts w:ascii="Arial" w:hAnsi="Arial" w:cs="Arial"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135"/>
        <w:gridCol w:w="4676"/>
      </w:tblGrid>
      <w:tr w:rsidR="006E2EF5" w:rsidRPr="00E837CB" w:rsidTr="00DC7BED">
        <w:trPr>
          <w:trHeight w:val="245"/>
          <w:jc w:val="center"/>
        </w:trPr>
        <w:tc>
          <w:tcPr>
            <w:tcW w:w="406" w:type="pct"/>
          </w:tcPr>
          <w:p w:rsidR="006E2EF5" w:rsidRPr="00E837CB" w:rsidRDefault="006E2EF5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6E2EF5" w:rsidRPr="00E837CB" w:rsidRDefault="006E2EF5" w:rsidP="00983DFE">
            <w:pPr>
              <w:spacing w:before="60" w:after="60"/>
              <w:ind w:right="17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E2EF5" w:rsidRPr="001B5316" w:rsidRDefault="006E2EF5" w:rsidP="006E2EF5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2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11"/>
      </w:tblGrid>
      <w:tr w:rsidR="00282297" w:rsidRPr="00E837CB" w:rsidTr="00E837CB">
        <w:trPr>
          <w:cantSplit/>
        </w:trPr>
        <w:tc>
          <w:tcPr>
            <w:tcW w:w="24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297" w:rsidRPr="00E837CB" w:rsidRDefault="00282297" w:rsidP="006F4AD9">
            <w:pPr>
              <w:spacing w:before="60"/>
              <w:ind w:left="-73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Date de naissance :</w:t>
            </w:r>
          </w:p>
          <w:p w:rsidR="003162BD" w:rsidRPr="00E837CB" w:rsidRDefault="006F4AD9" w:rsidP="00AB4C07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jj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/mm/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aaaa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297" w:rsidRPr="00E837CB" w:rsidRDefault="00AB4C07" w:rsidP="00AB4C07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</w:p>
        </w:tc>
      </w:tr>
    </w:tbl>
    <w:p w:rsidR="001B5316" w:rsidRDefault="00AB4C07" w:rsidP="001B53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p w:rsidR="00307E82" w:rsidRDefault="00307E82" w:rsidP="00EF49AD">
      <w:pPr>
        <w:rPr>
          <w:rFonts w:ascii="Arial" w:hAnsi="Arial" w:cs="Arial"/>
          <w:caps/>
          <w:sz w:val="22"/>
          <w:szCs w:val="22"/>
        </w:rPr>
      </w:pPr>
    </w:p>
    <w:p w:rsidR="004129AF" w:rsidRPr="00125A50" w:rsidRDefault="004129AF" w:rsidP="004129AF">
      <w:pPr>
        <w:jc w:val="both"/>
        <w:rPr>
          <w:rFonts w:asciiTheme="minorHAnsi" w:hAnsiTheme="minorHAnsi" w:cstheme="minorHAnsi"/>
          <w:i/>
          <w:sz w:val="28"/>
          <w:szCs w:val="28"/>
          <w:u w:val="single"/>
        </w:rPr>
      </w:pPr>
      <w:r w:rsidRPr="00125A50">
        <w:rPr>
          <w:rFonts w:asciiTheme="minorHAnsi" w:hAnsiTheme="minorHAnsi" w:cstheme="minorHAnsi"/>
          <w:i/>
          <w:sz w:val="28"/>
          <w:szCs w:val="28"/>
          <w:u w:val="single"/>
        </w:rPr>
        <w:t>Règlement sur le régime des études collégiales: art</w:t>
      </w:r>
      <w:r w:rsidR="00125A50">
        <w:rPr>
          <w:rFonts w:asciiTheme="minorHAnsi" w:hAnsiTheme="minorHAnsi" w:cstheme="minorHAnsi"/>
          <w:i/>
          <w:sz w:val="28"/>
          <w:szCs w:val="28"/>
          <w:u w:val="single"/>
        </w:rPr>
        <w:t>icle</w:t>
      </w:r>
      <w:r w:rsidRPr="00125A50">
        <w:rPr>
          <w:rFonts w:asciiTheme="minorHAnsi" w:hAnsiTheme="minorHAnsi" w:cstheme="minorHAnsi"/>
          <w:i/>
          <w:sz w:val="28"/>
          <w:szCs w:val="28"/>
          <w:u w:val="single"/>
        </w:rPr>
        <w:t>.4</w:t>
      </w:r>
    </w:p>
    <w:p w:rsidR="004129AF" w:rsidRPr="004129AF" w:rsidRDefault="004129AF" w:rsidP="004129AF">
      <w:pPr>
        <w:jc w:val="both"/>
        <w:rPr>
          <w:rFonts w:asciiTheme="minorHAnsi" w:hAnsiTheme="minorHAnsi" w:cstheme="minorHAnsi"/>
          <w:i/>
          <w:sz w:val="14"/>
        </w:rPr>
      </w:pPr>
    </w:p>
    <w:p w:rsidR="004129AF" w:rsidRPr="004129AF" w:rsidRDefault="004129AF" w:rsidP="004129AF">
      <w:pPr>
        <w:spacing w:line="360" w:lineRule="auto"/>
        <w:jc w:val="both"/>
        <w:rPr>
          <w:rFonts w:asciiTheme="minorHAnsi" w:hAnsiTheme="minorHAnsi" w:cstheme="minorHAnsi"/>
          <w:i/>
          <w:sz w:val="22"/>
        </w:rPr>
      </w:pPr>
      <w:r w:rsidRPr="004129AF">
        <w:rPr>
          <w:rFonts w:asciiTheme="minorHAnsi" w:hAnsiTheme="minorHAnsi" w:cstheme="minorHAnsi"/>
          <w:i/>
          <w:sz w:val="22"/>
        </w:rPr>
        <w:t xml:space="preserve">Une personne est admissible à un programme conduisant à une </w:t>
      </w:r>
      <w:r w:rsidR="0093224A">
        <w:rPr>
          <w:rFonts w:asciiTheme="minorHAnsi" w:hAnsiTheme="minorHAnsi" w:cstheme="minorHAnsi"/>
          <w:i/>
          <w:sz w:val="22"/>
        </w:rPr>
        <w:t>a</w:t>
      </w:r>
      <w:r w:rsidRPr="004129AF">
        <w:rPr>
          <w:rFonts w:asciiTheme="minorHAnsi" w:hAnsiTheme="minorHAnsi" w:cstheme="minorHAnsi"/>
          <w:i/>
          <w:sz w:val="22"/>
        </w:rPr>
        <w:t xml:space="preserve">ttestation d’études collégiales lorsqu’elle possède une </w:t>
      </w:r>
      <w:r w:rsidRPr="004129AF">
        <w:rPr>
          <w:rFonts w:asciiTheme="minorHAnsi" w:hAnsiTheme="minorHAnsi" w:cstheme="minorHAnsi"/>
          <w:b/>
          <w:i/>
          <w:sz w:val="22"/>
          <w:u w:val="single"/>
        </w:rPr>
        <w:t>formation jugée suffisante</w:t>
      </w:r>
      <w:r w:rsidRPr="004129AF">
        <w:rPr>
          <w:rFonts w:asciiTheme="minorHAnsi" w:hAnsiTheme="minorHAnsi" w:cstheme="minorHAnsi"/>
          <w:i/>
          <w:sz w:val="22"/>
        </w:rPr>
        <w:t xml:space="preserve"> par le collège et qu’elle satisfait à l’une des </w:t>
      </w:r>
      <w:r w:rsidR="0093224A">
        <w:rPr>
          <w:rFonts w:asciiTheme="minorHAnsi" w:hAnsiTheme="minorHAnsi" w:cstheme="minorHAnsi"/>
          <w:i/>
          <w:sz w:val="22"/>
        </w:rPr>
        <w:t>quatre</w:t>
      </w:r>
      <w:r w:rsidRPr="004129AF">
        <w:rPr>
          <w:rFonts w:asciiTheme="minorHAnsi" w:hAnsiTheme="minorHAnsi" w:cstheme="minorHAnsi"/>
          <w:i/>
          <w:sz w:val="22"/>
        </w:rPr>
        <w:t xml:space="preserve"> conditions ci-dessous:</w:t>
      </w: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125A50">
      <w:pPr>
        <w:tabs>
          <w:tab w:val="left" w:pos="1418"/>
          <w:tab w:val="left" w:pos="1843"/>
        </w:tabs>
        <w:ind w:left="1843" w:right="2174"/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53715</wp:posOffset>
                </wp:positionV>
                <wp:extent cx="252000" cy="252000"/>
                <wp:effectExtent l="0" t="0" r="1524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0315C" id="Rectangle 1" o:spid="_x0000_s1026" style="position:absolute;margin-left:65.55pt;margin-top:4.25pt;width:1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" fillcolor="#f2f2f2 [3052]" strokecolor="#7f7f7f [1612]"/>
            </w:pict>
          </mc:Fallback>
        </mc:AlternateContent>
      </w:r>
      <w:proofErr w:type="gramStart"/>
      <w:r w:rsidRPr="004129AF">
        <w:rPr>
          <w:rFonts w:asciiTheme="minorHAnsi" w:hAnsiTheme="minorHAnsi" w:cstheme="minorHAnsi"/>
          <w:b/>
          <w:sz w:val="22"/>
        </w:rPr>
        <w:t>elle</w:t>
      </w:r>
      <w:proofErr w:type="gramEnd"/>
      <w:r w:rsidRPr="004129AF">
        <w:rPr>
          <w:rFonts w:asciiTheme="minorHAnsi" w:hAnsiTheme="minorHAnsi" w:cstheme="minorHAnsi"/>
          <w:b/>
          <w:sz w:val="22"/>
        </w:rPr>
        <w:t xml:space="preserve"> a interrompu ses études </w:t>
      </w:r>
      <w:r w:rsidR="0093224A">
        <w:rPr>
          <w:rFonts w:asciiTheme="minorHAnsi" w:hAnsiTheme="minorHAnsi" w:cstheme="minorHAnsi"/>
          <w:b/>
          <w:sz w:val="22"/>
        </w:rPr>
        <w:t xml:space="preserve">à temps plein ou poursuivi des études postsecondaires à temps plein </w:t>
      </w:r>
      <w:r w:rsidRPr="004129AF">
        <w:rPr>
          <w:rFonts w:asciiTheme="minorHAnsi" w:hAnsiTheme="minorHAnsi" w:cstheme="minorHAnsi"/>
          <w:b/>
          <w:sz w:val="22"/>
        </w:rPr>
        <w:t xml:space="preserve">pendant au moins deux sessions consécutives ou une année scolaire </w:t>
      </w:r>
      <w:r w:rsidRPr="004129AF">
        <w:rPr>
          <w:rFonts w:asciiTheme="minorHAnsi" w:hAnsiTheme="minorHAnsi" w:cstheme="minorHAnsi"/>
          <w:sz w:val="22"/>
        </w:rPr>
        <w:t>(I - interruption d’études)</w:t>
      </w:r>
    </w:p>
    <w:p w:rsidR="004129AF" w:rsidRPr="004129AF" w:rsidRDefault="004129AF" w:rsidP="0093224A">
      <w:pPr>
        <w:tabs>
          <w:tab w:val="left" w:pos="851"/>
          <w:tab w:val="left" w:pos="1418"/>
        </w:tabs>
        <w:ind w:right="2174"/>
        <w:jc w:val="both"/>
        <w:rPr>
          <w:rFonts w:asciiTheme="minorHAnsi" w:hAnsiTheme="minorHAnsi" w:cstheme="minorHAnsi"/>
          <w:b/>
          <w:sz w:val="22"/>
        </w:rPr>
      </w:pPr>
    </w:p>
    <w:p w:rsidR="004129AF" w:rsidRDefault="004129AF" w:rsidP="004129AF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EA588" wp14:editId="2FA1317E">
                <wp:simplePos x="0" y="0"/>
                <wp:positionH relativeFrom="column">
                  <wp:posOffset>834765</wp:posOffset>
                </wp:positionH>
                <wp:positionV relativeFrom="paragraph">
                  <wp:posOffset>50800</wp:posOffset>
                </wp:positionV>
                <wp:extent cx="252000" cy="252000"/>
                <wp:effectExtent l="0" t="0" r="1524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22C9" id="Rectangle 3" o:spid="_x0000_s1026" style="position:absolute;margin-left:65.75pt;margin-top:4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" fillcolor="#f2f2f2 [3052]" strokecolor="#7f7f7f [1612]"/>
            </w:pict>
          </mc:Fallback>
        </mc:AlternateContent>
      </w:r>
      <w:proofErr w:type="gramStart"/>
      <w:r w:rsidRPr="004129AF">
        <w:rPr>
          <w:rFonts w:asciiTheme="minorHAnsi" w:hAnsiTheme="minorHAnsi" w:cstheme="minorHAnsi"/>
          <w:b/>
          <w:sz w:val="22"/>
        </w:rPr>
        <w:t>elle</w:t>
      </w:r>
      <w:proofErr w:type="gramEnd"/>
      <w:r w:rsidRPr="004129AF">
        <w:rPr>
          <w:rFonts w:asciiTheme="minorHAnsi" w:hAnsiTheme="minorHAnsi" w:cstheme="minorHAnsi"/>
          <w:b/>
          <w:sz w:val="22"/>
        </w:rPr>
        <w:t xml:space="preserve"> est visée par une entente conclue entre le collège et un employeur ou </w:t>
      </w:r>
      <w:r w:rsidR="00614CE6">
        <w:rPr>
          <w:rFonts w:asciiTheme="minorHAnsi" w:hAnsiTheme="minorHAnsi" w:cstheme="minorHAnsi"/>
          <w:b/>
          <w:sz w:val="22"/>
        </w:rPr>
        <w:t>elle bénéficie d’un</w:t>
      </w:r>
      <w:r w:rsidRPr="004129AF">
        <w:rPr>
          <w:rFonts w:asciiTheme="minorHAnsi" w:hAnsiTheme="minorHAnsi" w:cstheme="minorHAnsi"/>
          <w:b/>
          <w:sz w:val="22"/>
        </w:rPr>
        <w:t xml:space="preserve"> programme gouvernemental </w:t>
      </w:r>
      <w:r w:rsidRPr="004129AF">
        <w:rPr>
          <w:rFonts w:asciiTheme="minorHAnsi" w:hAnsiTheme="minorHAnsi" w:cstheme="minorHAnsi"/>
          <w:sz w:val="22"/>
        </w:rPr>
        <w:t>(E- entente)</w:t>
      </w:r>
    </w:p>
    <w:p w:rsidR="0093224A" w:rsidRDefault="0093224A" w:rsidP="004129AF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b/>
          <w:sz w:val="22"/>
        </w:rPr>
      </w:pPr>
    </w:p>
    <w:p w:rsidR="0093224A" w:rsidRDefault="0093224A" w:rsidP="0093224A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14878" wp14:editId="6045D711">
                <wp:simplePos x="0" y="0"/>
                <wp:positionH relativeFrom="column">
                  <wp:posOffset>834765</wp:posOffset>
                </wp:positionH>
                <wp:positionV relativeFrom="paragraph">
                  <wp:posOffset>50800</wp:posOffset>
                </wp:positionV>
                <wp:extent cx="252000" cy="252000"/>
                <wp:effectExtent l="0" t="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BBE99" id="Rectangle 4" o:spid="_x0000_s1026" style="position:absolute;margin-left:65.75pt;margin-top:4pt;width:19.8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" fillcolor="#f2f2f2 [3052]" strokecolor="#7f7f7f [1612]"/>
            </w:pict>
          </mc:Fallback>
        </mc:AlternateContent>
      </w:r>
      <w:proofErr w:type="gramStart"/>
      <w:r>
        <w:rPr>
          <w:rFonts w:asciiTheme="minorHAnsi" w:hAnsiTheme="minorHAnsi" w:cstheme="minorHAnsi"/>
          <w:b/>
          <w:sz w:val="22"/>
        </w:rPr>
        <w:t>elle</w:t>
      </w:r>
      <w:proofErr w:type="gramEnd"/>
      <w:r>
        <w:rPr>
          <w:rFonts w:asciiTheme="minorHAnsi" w:hAnsiTheme="minorHAnsi" w:cstheme="minorHAnsi"/>
          <w:b/>
          <w:sz w:val="22"/>
        </w:rPr>
        <w:t xml:space="preserve"> a interrompu ses études à temps plein pendant une session et a poursuivi des études postsecondaires à temps plein pendant une session (</w:t>
      </w:r>
      <w:r w:rsidRPr="004129AF">
        <w:rPr>
          <w:rFonts w:asciiTheme="minorHAnsi" w:hAnsiTheme="minorHAnsi" w:cstheme="minorHAnsi"/>
          <w:sz w:val="22"/>
        </w:rPr>
        <w:t>I - interruption d’études)</w:t>
      </w:r>
    </w:p>
    <w:p w:rsidR="0093224A" w:rsidRDefault="0093224A" w:rsidP="0093224A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sz w:val="22"/>
        </w:rPr>
      </w:pPr>
    </w:p>
    <w:p w:rsidR="0093224A" w:rsidRPr="00620B91" w:rsidRDefault="0093224A" w:rsidP="0093224A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B6BB8" wp14:editId="59001F06">
                <wp:simplePos x="0" y="0"/>
                <wp:positionH relativeFrom="column">
                  <wp:posOffset>834765</wp:posOffset>
                </wp:positionH>
                <wp:positionV relativeFrom="paragraph">
                  <wp:posOffset>50800</wp:posOffset>
                </wp:positionV>
                <wp:extent cx="252000" cy="252000"/>
                <wp:effectExtent l="0" t="0" r="1524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2997" id="Rectangle 6" o:spid="_x0000_s1026" style="position:absolute;margin-left:65.75pt;margin-top:4pt;width:19.85pt;height:1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" fillcolor="#f2f2f2 [3052]" strokecolor="#7f7f7f [1612]"/>
            </w:pict>
          </mc:Fallback>
        </mc:AlternateContent>
      </w:r>
      <w:proofErr w:type="gramStart"/>
      <w:r w:rsidRPr="004129AF">
        <w:rPr>
          <w:rFonts w:asciiTheme="minorHAnsi" w:hAnsiTheme="minorHAnsi" w:cstheme="minorHAnsi"/>
          <w:b/>
          <w:sz w:val="22"/>
        </w:rPr>
        <w:t>elle</w:t>
      </w:r>
      <w:proofErr w:type="gramEnd"/>
      <w:r w:rsidRPr="004129AF">
        <w:rPr>
          <w:rFonts w:asciiTheme="minorHAnsi" w:hAnsiTheme="minorHAnsi" w:cstheme="minorHAnsi"/>
          <w:b/>
          <w:sz w:val="22"/>
        </w:rPr>
        <w:t xml:space="preserve"> est </w:t>
      </w:r>
      <w:r>
        <w:rPr>
          <w:rFonts w:asciiTheme="minorHAnsi" w:hAnsiTheme="minorHAnsi" w:cstheme="minorHAnsi"/>
          <w:b/>
          <w:sz w:val="22"/>
        </w:rPr>
        <w:t>titulaire du diplôme d’études professionnelles</w:t>
      </w:r>
      <w:r w:rsidR="009F4CB8">
        <w:rPr>
          <w:rFonts w:asciiTheme="minorHAnsi" w:hAnsiTheme="minorHAnsi" w:cstheme="minorHAnsi"/>
          <w:b/>
          <w:sz w:val="22"/>
        </w:rPr>
        <w:t xml:space="preserve"> </w:t>
      </w:r>
      <w:r w:rsidR="003B5380" w:rsidRPr="00620B91">
        <w:rPr>
          <w:rFonts w:asciiTheme="minorHAnsi" w:hAnsiTheme="minorHAnsi" w:cstheme="minorHAnsi"/>
          <w:sz w:val="22"/>
        </w:rPr>
        <w:t>(O – Titulaire du</w:t>
      </w:r>
      <w:bookmarkStart w:id="0" w:name="_GoBack"/>
      <w:bookmarkEnd w:id="0"/>
      <w:r w:rsidR="003B5380" w:rsidRPr="00620B91">
        <w:rPr>
          <w:rFonts w:asciiTheme="minorHAnsi" w:hAnsiTheme="minorHAnsi" w:cstheme="minorHAnsi"/>
          <w:sz w:val="22"/>
        </w:rPr>
        <w:t xml:space="preserve"> DEP)</w:t>
      </w:r>
    </w:p>
    <w:p w:rsidR="0093224A" w:rsidRPr="0092218E" w:rsidRDefault="0093224A" w:rsidP="0093224A">
      <w:pPr>
        <w:tabs>
          <w:tab w:val="left" w:pos="851"/>
          <w:tab w:val="left" w:pos="1418"/>
        </w:tabs>
        <w:ind w:left="1843" w:right="2174"/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4129AF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4129AF">
        <w:rPr>
          <w:rFonts w:asciiTheme="minorHAnsi" w:hAnsiTheme="minorHAnsi" w:cstheme="minorHAnsi"/>
          <w:sz w:val="22"/>
        </w:rPr>
        <w:t xml:space="preserve">En plus de respecter l’une des </w:t>
      </w:r>
      <w:r w:rsidR="0093224A">
        <w:rPr>
          <w:rFonts w:asciiTheme="minorHAnsi" w:hAnsiTheme="minorHAnsi" w:cstheme="minorHAnsi"/>
          <w:sz w:val="22"/>
        </w:rPr>
        <w:t>quatre</w:t>
      </w:r>
      <w:r w:rsidRPr="004129AF">
        <w:rPr>
          <w:rFonts w:asciiTheme="minorHAnsi" w:hAnsiTheme="minorHAnsi" w:cstheme="minorHAnsi"/>
          <w:sz w:val="22"/>
        </w:rPr>
        <w:t xml:space="preserve"> conditions ci-dessus, la personne ci-haut mentionnée possède une </w:t>
      </w:r>
      <w:r w:rsidRPr="004129AF">
        <w:rPr>
          <w:rFonts w:asciiTheme="minorHAnsi" w:hAnsiTheme="minorHAnsi" w:cstheme="minorHAnsi"/>
          <w:b/>
          <w:sz w:val="22"/>
        </w:rPr>
        <w:t>formation jugée suffisante</w:t>
      </w:r>
      <w:r w:rsidRPr="004129AF">
        <w:rPr>
          <w:rFonts w:asciiTheme="minorHAnsi" w:hAnsiTheme="minorHAnsi" w:cstheme="minorHAnsi"/>
          <w:sz w:val="22"/>
        </w:rPr>
        <w:t xml:space="preserve"> en vertu des documents qu'elle a fournis et qui sont annexés à son dossier.  Il est donc recommandé qu’elle soit admise au programme d’Attestation d’études collégiales en </w:t>
      </w:r>
      <w:r w:rsidRPr="00614CE6">
        <w:rPr>
          <w:rFonts w:asciiTheme="minorHAnsi" w:hAnsiTheme="minorHAnsi" w:cstheme="minorHAnsi"/>
          <w:i/>
          <w:spacing w:val="20"/>
          <w:sz w:val="22"/>
          <w:u w:val="single"/>
        </w:rPr>
        <w:t>nom du programme d’études</w:t>
      </w:r>
      <w:r w:rsidRPr="004129AF">
        <w:rPr>
          <w:rFonts w:asciiTheme="minorHAnsi" w:hAnsiTheme="minorHAnsi" w:cstheme="minorHAnsi"/>
          <w:sz w:val="22"/>
        </w:rPr>
        <w:t>.</w:t>
      </w: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4129AF" w:rsidRPr="00E837CB" w:rsidTr="00AC2BE7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29AF" w:rsidRPr="00E837CB" w:rsidRDefault="004129AF" w:rsidP="00AC2BE7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129AF" w:rsidRPr="00E837CB" w:rsidRDefault="004129AF" w:rsidP="00AC2BE7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4129AF" w:rsidRPr="00E837CB" w:rsidRDefault="004129AF" w:rsidP="00AC2BE7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129AF" w:rsidRPr="00E837CB" w:rsidRDefault="004129AF" w:rsidP="004129AF">
      <w:pPr>
        <w:rPr>
          <w:rFonts w:asciiTheme="minorHAnsi" w:hAnsiTheme="minorHAnsi" w:cstheme="minorHAnsi"/>
          <w:cap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Signature du conseiller en RAC</w:t>
      </w:r>
    </w:p>
    <w:p w:rsidR="004129AF" w:rsidRPr="004129AF" w:rsidRDefault="004129AF" w:rsidP="004129AF">
      <w:pPr>
        <w:tabs>
          <w:tab w:val="left" w:pos="6237"/>
        </w:tabs>
        <w:jc w:val="both"/>
        <w:rPr>
          <w:rFonts w:asciiTheme="minorHAnsi" w:hAnsiTheme="minorHAnsi" w:cstheme="minorHAnsi"/>
          <w:sz w:val="22"/>
        </w:rPr>
      </w:pPr>
    </w:p>
    <w:p w:rsidR="004129AF" w:rsidRPr="004129AF" w:rsidRDefault="004129AF" w:rsidP="004129AF">
      <w:pPr>
        <w:jc w:val="both"/>
        <w:rPr>
          <w:rFonts w:asciiTheme="minorHAnsi" w:hAnsiTheme="minorHAnsi" w:cstheme="minorHAnsi"/>
          <w:sz w:val="22"/>
        </w:rPr>
      </w:pPr>
    </w:p>
    <w:p w:rsidR="004129AF" w:rsidRDefault="004129AF" w:rsidP="0092218E">
      <w:pPr>
        <w:jc w:val="both"/>
        <w:rPr>
          <w:rFonts w:ascii="Arial" w:hAnsi="Arial" w:cs="Arial"/>
          <w:caps/>
          <w:sz w:val="22"/>
          <w:szCs w:val="22"/>
        </w:rPr>
      </w:pPr>
      <w:r w:rsidRPr="004129AF">
        <w:rPr>
          <w:rFonts w:asciiTheme="minorHAnsi" w:hAnsiTheme="minorHAnsi" w:cstheme="minorHAnsi"/>
          <w:b/>
          <w:i/>
          <w:sz w:val="22"/>
        </w:rPr>
        <w:t xml:space="preserve">Documents à annexer : </w:t>
      </w:r>
      <w:r w:rsidRPr="004129AF">
        <w:rPr>
          <w:rFonts w:asciiTheme="minorHAnsi" w:hAnsiTheme="minorHAnsi" w:cstheme="minorHAnsi"/>
          <w:i/>
          <w:sz w:val="22"/>
        </w:rPr>
        <w:t>rele</w:t>
      </w:r>
      <w:r w:rsidR="00176495">
        <w:rPr>
          <w:rFonts w:asciiTheme="minorHAnsi" w:hAnsiTheme="minorHAnsi" w:cstheme="minorHAnsi"/>
          <w:i/>
          <w:sz w:val="22"/>
        </w:rPr>
        <w:t xml:space="preserve">vés de notes, curriculum vitae </w:t>
      </w:r>
      <w:r w:rsidRPr="004129AF">
        <w:rPr>
          <w:rFonts w:asciiTheme="minorHAnsi" w:hAnsiTheme="minorHAnsi" w:cstheme="minorHAnsi"/>
          <w:i/>
          <w:sz w:val="22"/>
        </w:rPr>
        <w:t xml:space="preserve">et tous documents pertinents à l’admission </w:t>
      </w:r>
      <w:r w:rsidR="00176495">
        <w:rPr>
          <w:rFonts w:asciiTheme="minorHAnsi" w:hAnsiTheme="minorHAnsi" w:cstheme="minorHAnsi"/>
          <w:i/>
          <w:sz w:val="22"/>
        </w:rPr>
        <w:t>du candidat</w:t>
      </w:r>
      <w:r w:rsidRPr="004129AF">
        <w:rPr>
          <w:rFonts w:asciiTheme="minorHAnsi" w:hAnsiTheme="minorHAnsi" w:cstheme="minorHAnsi"/>
          <w:i/>
          <w:sz w:val="22"/>
        </w:rPr>
        <w:t>.</w:t>
      </w:r>
    </w:p>
    <w:p w:rsidR="00E837CB" w:rsidRPr="00E837CB" w:rsidRDefault="00E837CB" w:rsidP="00EF49AD">
      <w:pPr>
        <w:rPr>
          <w:rFonts w:ascii="Arial" w:hAnsi="Arial" w:cs="Arial"/>
          <w:caps/>
          <w:sz w:val="8"/>
          <w:szCs w:val="8"/>
        </w:rPr>
      </w:pPr>
    </w:p>
    <w:p w:rsidR="00093174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5B20A4" w:rsidRDefault="005B20A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5B20A4" w:rsidRDefault="005B20A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sectPr w:rsidR="005B20A4" w:rsidSect="00A6165E">
      <w:headerReference w:type="default" r:id="rId9"/>
      <w:footnotePr>
        <w:pos w:val="beneathText"/>
      </w:footnotePr>
      <w:pgSz w:w="12240" w:h="15840" w:code="1"/>
      <w:pgMar w:top="851" w:right="851" w:bottom="567" w:left="85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C66" w:rsidRDefault="00E33C66" w:rsidP="00140208">
      <w:r>
        <w:separator/>
      </w:r>
    </w:p>
  </w:endnote>
  <w:endnote w:type="continuationSeparator" w:id="0">
    <w:p w:rsidR="00E33C66" w:rsidRDefault="00E33C66" w:rsidP="0014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C66" w:rsidRDefault="00E33C66" w:rsidP="00140208">
      <w:r>
        <w:separator/>
      </w:r>
    </w:p>
  </w:footnote>
  <w:footnote w:type="continuationSeparator" w:id="0">
    <w:p w:rsidR="00E33C66" w:rsidRDefault="00E33C66" w:rsidP="00140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28" w:rsidRDefault="00DB1379" w:rsidP="000A4528">
    <w:pPr>
      <w:jc w:val="right"/>
      <w:rPr>
        <w:rFonts w:ascii="Arial" w:hAnsi="Arial"/>
        <w:b/>
        <w:sz w:val="28"/>
      </w:rPr>
    </w:pPr>
    <w:r w:rsidRPr="004C6671">
      <w:rPr>
        <w:rFonts w:asciiTheme="majorHAnsi" w:hAnsiTheme="majorHAnsi"/>
        <w:noProof/>
      </w:rPr>
      <w:drawing>
        <wp:anchor distT="0" distB="0" distL="114300" distR="114300" simplePos="0" relativeHeight="251659264" behindDoc="1" locked="0" layoutInCell="1" allowOverlap="1" wp14:anchorId="1A9E7078" wp14:editId="4B4D5A80">
          <wp:simplePos x="0" y="0"/>
          <wp:positionH relativeFrom="page">
            <wp:posOffset>0</wp:posOffset>
          </wp:positionH>
          <wp:positionV relativeFrom="paragraph">
            <wp:posOffset>-543153</wp:posOffset>
          </wp:positionV>
          <wp:extent cx="7767955" cy="8026095"/>
          <wp:effectExtent l="0" t="0" r="444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7767955" cy="802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BA548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B3F7C"/>
    <w:multiLevelType w:val="hybridMultilevel"/>
    <w:tmpl w:val="8D6600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1E21"/>
    <w:multiLevelType w:val="hybridMultilevel"/>
    <w:tmpl w:val="3622176E"/>
    <w:lvl w:ilvl="0" w:tplc="0C0C0001">
      <w:start w:val="1"/>
      <w:numFmt w:val="bullet"/>
      <w:lvlText w:val=""/>
      <w:lvlJc w:val="left"/>
      <w:pPr>
        <w:tabs>
          <w:tab w:val="num" w:pos="322"/>
        </w:tabs>
        <w:ind w:left="32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hint="default"/>
      </w:rPr>
    </w:lvl>
  </w:abstractNum>
  <w:abstractNum w:abstractNumId="3" w15:restartNumberingAfterBreak="0">
    <w:nsid w:val="0BE909B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F784B"/>
    <w:multiLevelType w:val="hybridMultilevel"/>
    <w:tmpl w:val="2D2069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49B"/>
    <w:multiLevelType w:val="hybridMultilevel"/>
    <w:tmpl w:val="64E63A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53C2"/>
    <w:multiLevelType w:val="hybridMultilevel"/>
    <w:tmpl w:val="EDFA1A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548B2"/>
    <w:multiLevelType w:val="hybridMultilevel"/>
    <w:tmpl w:val="4EBAB272"/>
    <w:lvl w:ilvl="0" w:tplc="6A3E4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61ABE"/>
    <w:multiLevelType w:val="hybridMultilevel"/>
    <w:tmpl w:val="F7FAE5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55711"/>
    <w:multiLevelType w:val="hybridMultilevel"/>
    <w:tmpl w:val="4B00B1BA"/>
    <w:lvl w:ilvl="0" w:tplc="9A32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32366"/>
    <w:multiLevelType w:val="hybridMultilevel"/>
    <w:tmpl w:val="A4ACF836"/>
    <w:lvl w:ilvl="0" w:tplc="1416DC0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97905"/>
    <w:multiLevelType w:val="hybridMultilevel"/>
    <w:tmpl w:val="288A7D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318BD"/>
    <w:multiLevelType w:val="hybridMultilevel"/>
    <w:tmpl w:val="A61604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79B"/>
    <w:multiLevelType w:val="hybridMultilevel"/>
    <w:tmpl w:val="EA88E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D5EBF"/>
    <w:multiLevelType w:val="hybridMultilevel"/>
    <w:tmpl w:val="6A9EA8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B354B6"/>
    <w:multiLevelType w:val="hybridMultilevel"/>
    <w:tmpl w:val="F08A83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86B6B"/>
    <w:multiLevelType w:val="hybridMultilevel"/>
    <w:tmpl w:val="CE7E4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14711"/>
    <w:multiLevelType w:val="hybridMultilevel"/>
    <w:tmpl w:val="4E00C2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56E5E"/>
    <w:multiLevelType w:val="hybridMultilevel"/>
    <w:tmpl w:val="AD66D6AE"/>
    <w:lvl w:ilvl="0" w:tplc="286860D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D7389"/>
    <w:multiLevelType w:val="hybridMultilevel"/>
    <w:tmpl w:val="45D69BE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A7226"/>
    <w:multiLevelType w:val="hybridMultilevel"/>
    <w:tmpl w:val="9D8472D4"/>
    <w:lvl w:ilvl="0" w:tplc="0C0C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9A2"/>
    <w:multiLevelType w:val="hybridMultilevel"/>
    <w:tmpl w:val="1F3A684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0419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4E29CA"/>
    <w:multiLevelType w:val="hybridMultilevel"/>
    <w:tmpl w:val="A52AF0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A9131B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6C8D1C12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1D296A"/>
    <w:multiLevelType w:val="hybridMultilevel"/>
    <w:tmpl w:val="70D03B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66D02"/>
    <w:multiLevelType w:val="hybridMultilevel"/>
    <w:tmpl w:val="1CA440C6"/>
    <w:lvl w:ilvl="0" w:tplc="8052677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77693974"/>
    <w:multiLevelType w:val="hybridMultilevel"/>
    <w:tmpl w:val="B5EC90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1"/>
  </w:num>
  <w:num w:numId="7">
    <w:abstractNumId w:val="27"/>
  </w:num>
  <w:num w:numId="8">
    <w:abstractNumId w:val="2"/>
  </w:num>
  <w:num w:numId="9">
    <w:abstractNumId w:val="0"/>
  </w:num>
  <w:num w:numId="10">
    <w:abstractNumId w:val="25"/>
  </w:num>
  <w:num w:numId="11">
    <w:abstractNumId w:val="9"/>
  </w:num>
  <w:num w:numId="12">
    <w:abstractNumId w:val="23"/>
  </w:num>
  <w:num w:numId="13">
    <w:abstractNumId w:val="12"/>
  </w:num>
  <w:num w:numId="14">
    <w:abstractNumId w:val="5"/>
  </w:num>
  <w:num w:numId="15">
    <w:abstractNumId w:val="18"/>
  </w:num>
  <w:num w:numId="16">
    <w:abstractNumId w:val="17"/>
  </w:num>
  <w:num w:numId="17">
    <w:abstractNumId w:val="20"/>
  </w:num>
  <w:num w:numId="18">
    <w:abstractNumId w:val="15"/>
  </w:num>
  <w:num w:numId="19">
    <w:abstractNumId w:val="28"/>
  </w:num>
  <w:num w:numId="20">
    <w:abstractNumId w:val="16"/>
  </w:num>
  <w:num w:numId="21">
    <w:abstractNumId w:val="13"/>
  </w:num>
  <w:num w:numId="22">
    <w:abstractNumId w:val="22"/>
  </w:num>
  <w:num w:numId="23">
    <w:abstractNumId w:val="3"/>
  </w:num>
  <w:num w:numId="24">
    <w:abstractNumId w:val="24"/>
  </w:num>
  <w:num w:numId="25">
    <w:abstractNumId w:val="11"/>
  </w:num>
  <w:num w:numId="26">
    <w:abstractNumId w:val="10"/>
  </w:num>
  <w:num w:numId="27">
    <w:abstractNumId w:val="26"/>
  </w:num>
  <w:num w:numId="28">
    <w:abstractNumId w:val="1"/>
  </w:num>
  <w:num w:numId="29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attachedTemplate r:id="rId1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631"/>
    <w:rsid w:val="0000092A"/>
    <w:rsid w:val="00003C02"/>
    <w:rsid w:val="000041F1"/>
    <w:rsid w:val="00005702"/>
    <w:rsid w:val="00006D80"/>
    <w:rsid w:val="00010894"/>
    <w:rsid w:val="00011C63"/>
    <w:rsid w:val="00011D85"/>
    <w:rsid w:val="00017015"/>
    <w:rsid w:val="00022B6B"/>
    <w:rsid w:val="000245BA"/>
    <w:rsid w:val="0003185C"/>
    <w:rsid w:val="00031BD8"/>
    <w:rsid w:val="000328D4"/>
    <w:rsid w:val="000330F2"/>
    <w:rsid w:val="000354F9"/>
    <w:rsid w:val="000370C2"/>
    <w:rsid w:val="00037AA7"/>
    <w:rsid w:val="00037FC8"/>
    <w:rsid w:val="00045AEE"/>
    <w:rsid w:val="000505DF"/>
    <w:rsid w:val="00055161"/>
    <w:rsid w:val="0005552C"/>
    <w:rsid w:val="0005584B"/>
    <w:rsid w:val="00055B24"/>
    <w:rsid w:val="00062C8E"/>
    <w:rsid w:val="0006447B"/>
    <w:rsid w:val="00066639"/>
    <w:rsid w:val="0006723E"/>
    <w:rsid w:val="00067944"/>
    <w:rsid w:val="00070379"/>
    <w:rsid w:val="000707D9"/>
    <w:rsid w:val="000712FD"/>
    <w:rsid w:val="000726E0"/>
    <w:rsid w:val="00075B2A"/>
    <w:rsid w:val="00075E14"/>
    <w:rsid w:val="00077B48"/>
    <w:rsid w:val="000821CA"/>
    <w:rsid w:val="0008403E"/>
    <w:rsid w:val="00084ACE"/>
    <w:rsid w:val="00085488"/>
    <w:rsid w:val="00086D3F"/>
    <w:rsid w:val="00091C5B"/>
    <w:rsid w:val="00093174"/>
    <w:rsid w:val="0009440C"/>
    <w:rsid w:val="000A0679"/>
    <w:rsid w:val="000A4382"/>
    <w:rsid w:val="000A4528"/>
    <w:rsid w:val="000A5F6C"/>
    <w:rsid w:val="000A6CF7"/>
    <w:rsid w:val="000B452B"/>
    <w:rsid w:val="000B5A53"/>
    <w:rsid w:val="000B60E1"/>
    <w:rsid w:val="000C407A"/>
    <w:rsid w:val="000C4399"/>
    <w:rsid w:val="000C4A68"/>
    <w:rsid w:val="000C4BCA"/>
    <w:rsid w:val="000C61BC"/>
    <w:rsid w:val="000D4376"/>
    <w:rsid w:val="000D4678"/>
    <w:rsid w:val="000D4B72"/>
    <w:rsid w:val="000E0B35"/>
    <w:rsid w:val="000E3898"/>
    <w:rsid w:val="000F1A52"/>
    <w:rsid w:val="000F41AC"/>
    <w:rsid w:val="000F4DA0"/>
    <w:rsid w:val="000F548D"/>
    <w:rsid w:val="000F638F"/>
    <w:rsid w:val="000F63C6"/>
    <w:rsid w:val="000F69DB"/>
    <w:rsid w:val="00101497"/>
    <w:rsid w:val="0010263F"/>
    <w:rsid w:val="0010397F"/>
    <w:rsid w:val="00103A4D"/>
    <w:rsid w:val="00104B61"/>
    <w:rsid w:val="001076E5"/>
    <w:rsid w:val="001078F3"/>
    <w:rsid w:val="001111B7"/>
    <w:rsid w:val="00116ADE"/>
    <w:rsid w:val="001171C5"/>
    <w:rsid w:val="0012201F"/>
    <w:rsid w:val="00123C53"/>
    <w:rsid w:val="0012432C"/>
    <w:rsid w:val="00125A50"/>
    <w:rsid w:val="00125FFA"/>
    <w:rsid w:val="00127C30"/>
    <w:rsid w:val="00132D76"/>
    <w:rsid w:val="0013477F"/>
    <w:rsid w:val="00140208"/>
    <w:rsid w:val="001418B2"/>
    <w:rsid w:val="001419D2"/>
    <w:rsid w:val="00150966"/>
    <w:rsid w:val="001516E7"/>
    <w:rsid w:val="00152B5A"/>
    <w:rsid w:val="001536FF"/>
    <w:rsid w:val="00155D80"/>
    <w:rsid w:val="00160BF8"/>
    <w:rsid w:val="00163D30"/>
    <w:rsid w:val="00164E36"/>
    <w:rsid w:val="001658D7"/>
    <w:rsid w:val="0017079F"/>
    <w:rsid w:val="0017164E"/>
    <w:rsid w:val="00172803"/>
    <w:rsid w:val="00176495"/>
    <w:rsid w:val="00177A7C"/>
    <w:rsid w:val="00177B62"/>
    <w:rsid w:val="0018231A"/>
    <w:rsid w:val="001824AA"/>
    <w:rsid w:val="001834AD"/>
    <w:rsid w:val="00184B1B"/>
    <w:rsid w:val="00186168"/>
    <w:rsid w:val="00191FA0"/>
    <w:rsid w:val="001939B1"/>
    <w:rsid w:val="001A0AD3"/>
    <w:rsid w:val="001A1840"/>
    <w:rsid w:val="001A3027"/>
    <w:rsid w:val="001B0215"/>
    <w:rsid w:val="001B105F"/>
    <w:rsid w:val="001B18AD"/>
    <w:rsid w:val="001B5316"/>
    <w:rsid w:val="001B6ECC"/>
    <w:rsid w:val="001C08A2"/>
    <w:rsid w:val="001C1163"/>
    <w:rsid w:val="001C12F0"/>
    <w:rsid w:val="001C16DF"/>
    <w:rsid w:val="001C16EE"/>
    <w:rsid w:val="001C1863"/>
    <w:rsid w:val="001C2E81"/>
    <w:rsid w:val="001C690D"/>
    <w:rsid w:val="001D1D6D"/>
    <w:rsid w:val="001D22D0"/>
    <w:rsid w:val="001D459E"/>
    <w:rsid w:val="001D4874"/>
    <w:rsid w:val="001D4C76"/>
    <w:rsid w:val="001D5608"/>
    <w:rsid w:val="001D7BBF"/>
    <w:rsid w:val="001D7D40"/>
    <w:rsid w:val="001E21C2"/>
    <w:rsid w:val="001E4E4F"/>
    <w:rsid w:val="001E5A3F"/>
    <w:rsid w:val="001E6BBF"/>
    <w:rsid w:val="001F1810"/>
    <w:rsid w:val="001F7AF2"/>
    <w:rsid w:val="00200511"/>
    <w:rsid w:val="00210042"/>
    <w:rsid w:val="0021185E"/>
    <w:rsid w:val="00212589"/>
    <w:rsid w:val="00214467"/>
    <w:rsid w:val="002157A2"/>
    <w:rsid w:val="0021776A"/>
    <w:rsid w:val="00217E80"/>
    <w:rsid w:val="0022003D"/>
    <w:rsid w:val="0022749D"/>
    <w:rsid w:val="0022791C"/>
    <w:rsid w:val="00241672"/>
    <w:rsid w:val="002419E1"/>
    <w:rsid w:val="00250363"/>
    <w:rsid w:val="00250EB8"/>
    <w:rsid w:val="002517F7"/>
    <w:rsid w:val="002522F3"/>
    <w:rsid w:val="00252A31"/>
    <w:rsid w:val="00257367"/>
    <w:rsid w:val="00262175"/>
    <w:rsid w:val="002656C2"/>
    <w:rsid w:val="00266854"/>
    <w:rsid w:val="00275B05"/>
    <w:rsid w:val="00277D5C"/>
    <w:rsid w:val="00282297"/>
    <w:rsid w:val="00291607"/>
    <w:rsid w:val="00291CC1"/>
    <w:rsid w:val="00295486"/>
    <w:rsid w:val="002A6DD2"/>
    <w:rsid w:val="002A7FA1"/>
    <w:rsid w:val="002B143E"/>
    <w:rsid w:val="002B3EF7"/>
    <w:rsid w:val="002B4DC6"/>
    <w:rsid w:val="002C10AB"/>
    <w:rsid w:val="002C24E4"/>
    <w:rsid w:val="002C296B"/>
    <w:rsid w:val="002C2F47"/>
    <w:rsid w:val="002C38DB"/>
    <w:rsid w:val="002C3DF8"/>
    <w:rsid w:val="002C685B"/>
    <w:rsid w:val="002D2F53"/>
    <w:rsid w:val="002D35A6"/>
    <w:rsid w:val="002D5444"/>
    <w:rsid w:val="002E3669"/>
    <w:rsid w:val="002E5831"/>
    <w:rsid w:val="002E7819"/>
    <w:rsid w:val="002F212A"/>
    <w:rsid w:val="002F37AA"/>
    <w:rsid w:val="002F53DD"/>
    <w:rsid w:val="003002F6"/>
    <w:rsid w:val="003009FB"/>
    <w:rsid w:val="00303E69"/>
    <w:rsid w:val="00307CDD"/>
    <w:rsid w:val="00307E82"/>
    <w:rsid w:val="003111CB"/>
    <w:rsid w:val="00314168"/>
    <w:rsid w:val="00314396"/>
    <w:rsid w:val="00315B81"/>
    <w:rsid w:val="003162BD"/>
    <w:rsid w:val="00320262"/>
    <w:rsid w:val="003204C0"/>
    <w:rsid w:val="00324937"/>
    <w:rsid w:val="00327F9B"/>
    <w:rsid w:val="00334BF3"/>
    <w:rsid w:val="0033548B"/>
    <w:rsid w:val="00335DEB"/>
    <w:rsid w:val="00335E04"/>
    <w:rsid w:val="00336ACA"/>
    <w:rsid w:val="00343AFC"/>
    <w:rsid w:val="00345B52"/>
    <w:rsid w:val="003471C9"/>
    <w:rsid w:val="00350BCC"/>
    <w:rsid w:val="00351F00"/>
    <w:rsid w:val="0035709C"/>
    <w:rsid w:val="003603F0"/>
    <w:rsid w:val="00367A9E"/>
    <w:rsid w:val="00367E84"/>
    <w:rsid w:val="00367FA0"/>
    <w:rsid w:val="0037175C"/>
    <w:rsid w:val="00372E51"/>
    <w:rsid w:val="00373777"/>
    <w:rsid w:val="00373FC6"/>
    <w:rsid w:val="0037548A"/>
    <w:rsid w:val="00377C0F"/>
    <w:rsid w:val="00380183"/>
    <w:rsid w:val="00381A1D"/>
    <w:rsid w:val="003831B1"/>
    <w:rsid w:val="003864DC"/>
    <w:rsid w:val="00387184"/>
    <w:rsid w:val="003913B9"/>
    <w:rsid w:val="003973B5"/>
    <w:rsid w:val="003A022E"/>
    <w:rsid w:val="003A691C"/>
    <w:rsid w:val="003B431F"/>
    <w:rsid w:val="003B5380"/>
    <w:rsid w:val="003B58AD"/>
    <w:rsid w:val="003B5BA5"/>
    <w:rsid w:val="003B65D7"/>
    <w:rsid w:val="003C22B6"/>
    <w:rsid w:val="003C5F06"/>
    <w:rsid w:val="003D04E0"/>
    <w:rsid w:val="003D093E"/>
    <w:rsid w:val="003D0EBF"/>
    <w:rsid w:val="003D33DE"/>
    <w:rsid w:val="003D3DED"/>
    <w:rsid w:val="003D4212"/>
    <w:rsid w:val="003E0180"/>
    <w:rsid w:val="003E3BFB"/>
    <w:rsid w:val="003E4633"/>
    <w:rsid w:val="003E6C4C"/>
    <w:rsid w:val="003E783C"/>
    <w:rsid w:val="003F08E5"/>
    <w:rsid w:val="003F1EC4"/>
    <w:rsid w:val="003F1FBC"/>
    <w:rsid w:val="003F5009"/>
    <w:rsid w:val="003F5E4F"/>
    <w:rsid w:val="003F6EDA"/>
    <w:rsid w:val="003F7F80"/>
    <w:rsid w:val="00401792"/>
    <w:rsid w:val="0040196A"/>
    <w:rsid w:val="00404D82"/>
    <w:rsid w:val="00410EE2"/>
    <w:rsid w:val="004129AF"/>
    <w:rsid w:val="00412C19"/>
    <w:rsid w:val="00413889"/>
    <w:rsid w:val="00413E61"/>
    <w:rsid w:val="0041570D"/>
    <w:rsid w:val="00417C4C"/>
    <w:rsid w:val="0042161D"/>
    <w:rsid w:val="00421F7E"/>
    <w:rsid w:val="0042342B"/>
    <w:rsid w:val="00426D08"/>
    <w:rsid w:val="00427581"/>
    <w:rsid w:val="00431F54"/>
    <w:rsid w:val="00432812"/>
    <w:rsid w:val="00433958"/>
    <w:rsid w:val="00433ABF"/>
    <w:rsid w:val="0043551E"/>
    <w:rsid w:val="00436AEA"/>
    <w:rsid w:val="00436B01"/>
    <w:rsid w:val="00437195"/>
    <w:rsid w:val="00441696"/>
    <w:rsid w:val="00443EF7"/>
    <w:rsid w:val="0044589E"/>
    <w:rsid w:val="00445F30"/>
    <w:rsid w:val="004472CB"/>
    <w:rsid w:val="004502D4"/>
    <w:rsid w:val="00455398"/>
    <w:rsid w:val="00457A06"/>
    <w:rsid w:val="00463731"/>
    <w:rsid w:val="00463BF1"/>
    <w:rsid w:val="00465BCD"/>
    <w:rsid w:val="00470289"/>
    <w:rsid w:val="004742D3"/>
    <w:rsid w:val="00477186"/>
    <w:rsid w:val="004827E1"/>
    <w:rsid w:val="0048343A"/>
    <w:rsid w:val="004864D5"/>
    <w:rsid w:val="00493E34"/>
    <w:rsid w:val="00495E01"/>
    <w:rsid w:val="00497134"/>
    <w:rsid w:val="004A0340"/>
    <w:rsid w:val="004A083F"/>
    <w:rsid w:val="004A1D4B"/>
    <w:rsid w:val="004A6176"/>
    <w:rsid w:val="004A70C4"/>
    <w:rsid w:val="004B066B"/>
    <w:rsid w:val="004B0F4E"/>
    <w:rsid w:val="004B1FCE"/>
    <w:rsid w:val="004B2C51"/>
    <w:rsid w:val="004B2F7E"/>
    <w:rsid w:val="004B6EAD"/>
    <w:rsid w:val="004C3A8E"/>
    <w:rsid w:val="004C3CFE"/>
    <w:rsid w:val="004C3F69"/>
    <w:rsid w:val="004C52FA"/>
    <w:rsid w:val="004C57B7"/>
    <w:rsid w:val="004C60B2"/>
    <w:rsid w:val="004D1B61"/>
    <w:rsid w:val="004D29BE"/>
    <w:rsid w:val="004D303C"/>
    <w:rsid w:val="004D3F7F"/>
    <w:rsid w:val="004E429A"/>
    <w:rsid w:val="004E54A2"/>
    <w:rsid w:val="004E5FFC"/>
    <w:rsid w:val="004F08D4"/>
    <w:rsid w:val="004F5AE8"/>
    <w:rsid w:val="00500ACD"/>
    <w:rsid w:val="00503FA1"/>
    <w:rsid w:val="005043F0"/>
    <w:rsid w:val="00507787"/>
    <w:rsid w:val="005115C4"/>
    <w:rsid w:val="00512344"/>
    <w:rsid w:val="00512C99"/>
    <w:rsid w:val="00514D3A"/>
    <w:rsid w:val="00515493"/>
    <w:rsid w:val="00517EED"/>
    <w:rsid w:val="00520F05"/>
    <w:rsid w:val="00522D40"/>
    <w:rsid w:val="005253D5"/>
    <w:rsid w:val="0052581B"/>
    <w:rsid w:val="00527307"/>
    <w:rsid w:val="005331D3"/>
    <w:rsid w:val="00535D45"/>
    <w:rsid w:val="005409BB"/>
    <w:rsid w:val="00541B00"/>
    <w:rsid w:val="00544259"/>
    <w:rsid w:val="00550FA5"/>
    <w:rsid w:val="0055422C"/>
    <w:rsid w:val="0055435E"/>
    <w:rsid w:val="00556F8D"/>
    <w:rsid w:val="00557726"/>
    <w:rsid w:val="00563E5F"/>
    <w:rsid w:val="0057578F"/>
    <w:rsid w:val="005757DB"/>
    <w:rsid w:val="00580E99"/>
    <w:rsid w:val="00581385"/>
    <w:rsid w:val="005843A3"/>
    <w:rsid w:val="00587848"/>
    <w:rsid w:val="00590068"/>
    <w:rsid w:val="00590CD2"/>
    <w:rsid w:val="005938F9"/>
    <w:rsid w:val="0059406F"/>
    <w:rsid w:val="005955B0"/>
    <w:rsid w:val="00595C44"/>
    <w:rsid w:val="00597480"/>
    <w:rsid w:val="005A06F9"/>
    <w:rsid w:val="005A0B1D"/>
    <w:rsid w:val="005A0EE1"/>
    <w:rsid w:val="005A77F7"/>
    <w:rsid w:val="005A7C0C"/>
    <w:rsid w:val="005B14E1"/>
    <w:rsid w:val="005B1E5C"/>
    <w:rsid w:val="005B20A4"/>
    <w:rsid w:val="005B2CE6"/>
    <w:rsid w:val="005B35B6"/>
    <w:rsid w:val="005B35E0"/>
    <w:rsid w:val="005B4647"/>
    <w:rsid w:val="005B7E16"/>
    <w:rsid w:val="005C53E3"/>
    <w:rsid w:val="005C587E"/>
    <w:rsid w:val="005D2441"/>
    <w:rsid w:val="005D28C9"/>
    <w:rsid w:val="005D303C"/>
    <w:rsid w:val="005D4A21"/>
    <w:rsid w:val="005D5962"/>
    <w:rsid w:val="005D78E2"/>
    <w:rsid w:val="005E0F18"/>
    <w:rsid w:val="005E1CD9"/>
    <w:rsid w:val="005E3B42"/>
    <w:rsid w:val="005E5A7E"/>
    <w:rsid w:val="005E6986"/>
    <w:rsid w:val="005E6CFF"/>
    <w:rsid w:val="005E7449"/>
    <w:rsid w:val="005F29A3"/>
    <w:rsid w:val="005F3D8B"/>
    <w:rsid w:val="0060111A"/>
    <w:rsid w:val="00601408"/>
    <w:rsid w:val="00603767"/>
    <w:rsid w:val="00606CC5"/>
    <w:rsid w:val="00607B98"/>
    <w:rsid w:val="006138C0"/>
    <w:rsid w:val="00614712"/>
    <w:rsid w:val="006147AB"/>
    <w:rsid w:val="00614922"/>
    <w:rsid w:val="0061493D"/>
    <w:rsid w:val="00614CE6"/>
    <w:rsid w:val="00615121"/>
    <w:rsid w:val="0061589C"/>
    <w:rsid w:val="00615B16"/>
    <w:rsid w:val="006202AB"/>
    <w:rsid w:val="00620374"/>
    <w:rsid w:val="00620B91"/>
    <w:rsid w:val="00622693"/>
    <w:rsid w:val="006262DF"/>
    <w:rsid w:val="00626568"/>
    <w:rsid w:val="00632888"/>
    <w:rsid w:val="00634447"/>
    <w:rsid w:val="00635087"/>
    <w:rsid w:val="00635219"/>
    <w:rsid w:val="006369D0"/>
    <w:rsid w:val="00641C6C"/>
    <w:rsid w:val="00641DFA"/>
    <w:rsid w:val="00644CCC"/>
    <w:rsid w:val="00645187"/>
    <w:rsid w:val="00646DD5"/>
    <w:rsid w:val="0065021A"/>
    <w:rsid w:val="00652502"/>
    <w:rsid w:val="00655901"/>
    <w:rsid w:val="0065739A"/>
    <w:rsid w:val="006636BC"/>
    <w:rsid w:val="006678EC"/>
    <w:rsid w:val="006721A2"/>
    <w:rsid w:val="00672DDD"/>
    <w:rsid w:val="00672EE2"/>
    <w:rsid w:val="00673740"/>
    <w:rsid w:val="00691913"/>
    <w:rsid w:val="006A7285"/>
    <w:rsid w:val="006B5344"/>
    <w:rsid w:val="006B5678"/>
    <w:rsid w:val="006B6402"/>
    <w:rsid w:val="006C0919"/>
    <w:rsid w:val="006C278A"/>
    <w:rsid w:val="006C3852"/>
    <w:rsid w:val="006C4D6F"/>
    <w:rsid w:val="006C5D45"/>
    <w:rsid w:val="006D5EC6"/>
    <w:rsid w:val="006D6BC0"/>
    <w:rsid w:val="006E10AF"/>
    <w:rsid w:val="006E1E84"/>
    <w:rsid w:val="006E26BB"/>
    <w:rsid w:val="006E2EF5"/>
    <w:rsid w:val="006E5388"/>
    <w:rsid w:val="006E566A"/>
    <w:rsid w:val="006E6294"/>
    <w:rsid w:val="006E6830"/>
    <w:rsid w:val="006F4AD9"/>
    <w:rsid w:val="006F4B82"/>
    <w:rsid w:val="007022BE"/>
    <w:rsid w:val="00704E57"/>
    <w:rsid w:val="0070500B"/>
    <w:rsid w:val="007064EA"/>
    <w:rsid w:val="00706914"/>
    <w:rsid w:val="00706A4A"/>
    <w:rsid w:val="007075AA"/>
    <w:rsid w:val="00713D69"/>
    <w:rsid w:val="007144F7"/>
    <w:rsid w:val="00714EF5"/>
    <w:rsid w:val="00716F0E"/>
    <w:rsid w:val="007172F7"/>
    <w:rsid w:val="00717CDA"/>
    <w:rsid w:val="007209F6"/>
    <w:rsid w:val="00732B80"/>
    <w:rsid w:val="00732BBF"/>
    <w:rsid w:val="00733AD0"/>
    <w:rsid w:val="0073669F"/>
    <w:rsid w:val="00737040"/>
    <w:rsid w:val="007407C0"/>
    <w:rsid w:val="00741D70"/>
    <w:rsid w:val="00741EE5"/>
    <w:rsid w:val="00747299"/>
    <w:rsid w:val="00747B19"/>
    <w:rsid w:val="007515EF"/>
    <w:rsid w:val="00752042"/>
    <w:rsid w:val="00753497"/>
    <w:rsid w:val="00753FB9"/>
    <w:rsid w:val="00761C5E"/>
    <w:rsid w:val="00762B1F"/>
    <w:rsid w:val="00773EC5"/>
    <w:rsid w:val="00777E46"/>
    <w:rsid w:val="0078186E"/>
    <w:rsid w:val="00786994"/>
    <w:rsid w:val="00795BB2"/>
    <w:rsid w:val="007A03E6"/>
    <w:rsid w:val="007A1E08"/>
    <w:rsid w:val="007A3E6D"/>
    <w:rsid w:val="007A40A2"/>
    <w:rsid w:val="007B0F68"/>
    <w:rsid w:val="007C04EE"/>
    <w:rsid w:val="007C09AD"/>
    <w:rsid w:val="007C0B10"/>
    <w:rsid w:val="007C4B0F"/>
    <w:rsid w:val="007C551B"/>
    <w:rsid w:val="007C5546"/>
    <w:rsid w:val="007C5DD6"/>
    <w:rsid w:val="007D5DD4"/>
    <w:rsid w:val="007E08EF"/>
    <w:rsid w:val="007E09FD"/>
    <w:rsid w:val="007E3212"/>
    <w:rsid w:val="007E484D"/>
    <w:rsid w:val="007E6882"/>
    <w:rsid w:val="007E7044"/>
    <w:rsid w:val="007E7B6C"/>
    <w:rsid w:val="007F13CF"/>
    <w:rsid w:val="007F16AF"/>
    <w:rsid w:val="007F200F"/>
    <w:rsid w:val="007F3345"/>
    <w:rsid w:val="007F41D8"/>
    <w:rsid w:val="007F4CD2"/>
    <w:rsid w:val="007F5B7A"/>
    <w:rsid w:val="007F7A22"/>
    <w:rsid w:val="008004E6"/>
    <w:rsid w:val="00804A5E"/>
    <w:rsid w:val="00804EB6"/>
    <w:rsid w:val="0080581D"/>
    <w:rsid w:val="00810744"/>
    <w:rsid w:val="0081274A"/>
    <w:rsid w:val="00813E29"/>
    <w:rsid w:val="0081557D"/>
    <w:rsid w:val="00815A48"/>
    <w:rsid w:val="00821534"/>
    <w:rsid w:val="00823A94"/>
    <w:rsid w:val="0082467E"/>
    <w:rsid w:val="00826A58"/>
    <w:rsid w:val="00827D7F"/>
    <w:rsid w:val="00833612"/>
    <w:rsid w:val="00836BCA"/>
    <w:rsid w:val="00840BB2"/>
    <w:rsid w:val="00840D38"/>
    <w:rsid w:val="00842E1D"/>
    <w:rsid w:val="008460CE"/>
    <w:rsid w:val="00847F14"/>
    <w:rsid w:val="00851E11"/>
    <w:rsid w:val="008524A5"/>
    <w:rsid w:val="00852974"/>
    <w:rsid w:val="008531A7"/>
    <w:rsid w:val="00854F74"/>
    <w:rsid w:val="00856999"/>
    <w:rsid w:val="00857AF2"/>
    <w:rsid w:val="008613A0"/>
    <w:rsid w:val="00866A41"/>
    <w:rsid w:val="00867880"/>
    <w:rsid w:val="00870B75"/>
    <w:rsid w:val="008734D1"/>
    <w:rsid w:val="008800CC"/>
    <w:rsid w:val="00882FD7"/>
    <w:rsid w:val="0088437F"/>
    <w:rsid w:val="00896D16"/>
    <w:rsid w:val="00897348"/>
    <w:rsid w:val="008A62A1"/>
    <w:rsid w:val="008A66AA"/>
    <w:rsid w:val="008A7B88"/>
    <w:rsid w:val="008B081B"/>
    <w:rsid w:val="008B1593"/>
    <w:rsid w:val="008B6D11"/>
    <w:rsid w:val="008B746A"/>
    <w:rsid w:val="008B75A3"/>
    <w:rsid w:val="008C0770"/>
    <w:rsid w:val="008C23BF"/>
    <w:rsid w:val="008C2D54"/>
    <w:rsid w:val="008C561C"/>
    <w:rsid w:val="008D559B"/>
    <w:rsid w:val="008D5D6D"/>
    <w:rsid w:val="008D70D7"/>
    <w:rsid w:val="008E1644"/>
    <w:rsid w:val="008E2EF7"/>
    <w:rsid w:val="008E4303"/>
    <w:rsid w:val="008F3528"/>
    <w:rsid w:val="008F4CF3"/>
    <w:rsid w:val="008F512A"/>
    <w:rsid w:val="008F5F80"/>
    <w:rsid w:val="00903083"/>
    <w:rsid w:val="00904512"/>
    <w:rsid w:val="00911370"/>
    <w:rsid w:val="00911D92"/>
    <w:rsid w:val="00912681"/>
    <w:rsid w:val="00912890"/>
    <w:rsid w:val="00912F7A"/>
    <w:rsid w:val="0091478C"/>
    <w:rsid w:val="00914E36"/>
    <w:rsid w:val="00915F2D"/>
    <w:rsid w:val="00921B20"/>
    <w:rsid w:val="0092218E"/>
    <w:rsid w:val="00926B20"/>
    <w:rsid w:val="009300AA"/>
    <w:rsid w:val="00931D5F"/>
    <w:rsid w:val="0093224A"/>
    <w:rsid w:val="00932B74"/>
    <w:rsid w:val="009356F5"/>
    <w:rsid w:val="009400E5"/>
    <w:rsid w:val="009434B3"/>
    <w:rsid w:val="00950354"/>
    <w:rsid w:val="00952B96"/>
    <w:rsid w:val="00953CA2"/>
    <w:rsid w:val="00954E73"/>
    <w:rsid w:val="00955512"/>
    <w:rsid w:val="0095708F"/>
    <w:rsid w:val="00960157"/>
    <w:rsid w:val="00960F65"/>
    <w:rsid w:val="00961D2C"/>
    <w:rsid w:val="0096331B"/>
    <w:rsid w:val="00966C3C"/>
    <w:rsid w:val="00967A71"/>
    <w:rsid w:val="009716E1"/>
    <w:rsid w:val="0097325E"/>
    <w:rsid w:val="009748B2"/>
    <w:rsid w:val="0097564F"/>
    <w:rsid w:val="009805C7"/>
    <w:rsid w:val="00980D97"/>
    <w:rsid w:val="00982DFF"/>
    <w:rsid w:val="00983DFE"/>
    <w:rsid w:val="009904CC"/>
    <w:rsid w:val="00990CAE"/>
    <w:rsid w:val="00991431"/>
    <w:rsid w:val="0099472A"/>
    <w:rsid w:val="00994CEF"/>
    <w:rsid w:val="00994EAA"/>
    <w:rsid w:val="00997A8F"/>
    <w:rsid w:val="009A6C23"/>
    <w:rsid w:val="009B4E30"/>
    <w:rsid w:val="009B5308"/>
    <w:rsid w:val="009C019E"/>
    <w:rsid w:val="009C1EFC"/>
    <w:rsid w:val="009C3AF1"/>
    <w:rsid w:val="009C5E0F"/>
    <w:rsid w:val="009E4016"/>
    <w:rsid w:val="009E4C4D"/>
    <w:rsid w:val="009E50D6"/>
    <w:rsid w:val="009E6C13"/>
    <w:rsid w:val="009F1257"/>
    <w:rsid w:val="009F4CB8"/>
    <w:rsid w:val="009F5BBE"/>
    <w:rsid w:val="00A00116"/>
    <w:rsid w:val="00A00692"/>
    <w:rsid w:val="00A0172D"/>
    <w:rsid w:val="00A035DE"/>
    <w:rsid w:val="00A0425E"/>
    <w:rsid w:val="00A06461"/>
    <w:rsid w:val="00A0765B"/>
    <w:rsid w:val="00A17936"/>
    <w:rsid w:val="00A203BE"/>
    <w:rsid w:val="00A21BED"/>
    <w:rsid w:val="00A24144"/>
    <w:rsid w:val="00A2457D"/>
    <w:rsid w:val="00A257FD"/>
    <w:rsid w:val="00A27E98"/>
    <w:rsid w:val="00A3247D"/>
    <w:rsid w:val="00A324CE"/>
    <w:rsid w:val="00A33586"/>
    <w:rsid w:val="00A33CF0"/>
    <w:rsid w:val="00A34868"/>
    <w:rsid w:val="00A379AF"/>
    <w:rsid w:val="00A37D98"/>
    <w:rsid w:val="00A417E2"/>
    <w:rsid w:val="00A457F3"/>
    <w:rsid w:val="00A469C3"/>
    <w:rsid w:val="00A51D90"/>
    <w:rsid w:val="00A54332"/>
    <w:rsid w:val="00A6165E"/>
    <w:rsid w:val="00A6358A"/>
    <w:rsid w:val="00A63FE0"/>
    <w:rsid w:val="00A655CF"/>
    <w:rsid w:val="00A663B5"/>
    <w:rsid w:val="00A6723A"/>
    <w:rsid w:val="00A72A66"/>
    <w:rsid w:val="00A74DBF"/>
    <w:rsid w:val="00A76BA9"/>
    <w:rsid w:val="00A77BC4"/>
    <w:rsid w:val="00A811B0"/>
    <w:rsid w:val="00A867A7"/>
    <w:rsid w:val="00A90439"/>
    <w:rsid w:val="00A93CC0"/>
    <w:rsid w:val="00A957CF"/>
    <w:rsid w:val="00A961E6"/>
    <w:rsid w:val="00A97C1F"/>
    <w:rsid w:val="00AA2F4F"/>
    <w:rsid w:val="00AA440E"/>
    <w:rsid w:val="00AA6F53"/>
    <w:rsid w:val="00AB27C4"/>
    <w:rsid w:val="00AB2831"/>
    <w:rsid w:val="00AB2D29"/>
    <w:rsid w:val="00AB3FA5"/>
    <w:rsid w:val="00AB4009"/>
    <w:rsid w:val="00AB4C07"/>
    <w:rsid w:val="00AB4C12"/>
    <w:rsid w:val="00AB61CF"/>
    <w:rsid w:val="00AB6503"/>
    <w:rsid w:val="00AD5AD4"/>
    <w:rsid w:val="00AD5D32"/>
    <w:rsid w:val="00AD6497"/>
    <w:rsid w:val="00AD6EA9"/>
    <w:rsid w:val="00AD795D"/>
    <w:rsid w:val="00AE4595"/>
    <w:rsid w:val="00AE4E6C"/>
    <w:rsid w:val="00AF302C"/>
    <w:rsid w:val="00AF441F"/>
    <w:rsid w:val="00AF78A6"/>
    <w:rsid w:val="00B02CEE"/>
    <w:rsid w:val="00B04C41"/>
    <w:rsid w:val="00B1183B"/>
    <w:rsid w:val="00B12FEF"/>
    <w:rsid w:val="00B13463"/>
    <w:rsid w:val="00B216B0"/>
    <w:rsid w:val="00B21C8C"/>
    <w:rsid w:val="00B32CDE"/>
    <w:rsid w:val="00B34341"/>
    <w:rsid w:val="00B34770"/>
    <w:rsid w:val="00B41D73"/>
    <w:rsid w:val="00B5326A"/>
    <w:rsid w:val="00B54572"/>
    <w:rsid w:val="00B62FB3"/>
    <w:rsid w:val="00B63415"/>
    <w:rsid w:val="00B63BFD"/>
    <w:rsid w:val="00B63E95"/>
    <w:rsid w:val="00B7016B"/>
    <w:rsid w:val="00B70183"/>
    <w:rsid w:val="00B702FF"/>
    <w:rsid w:val="00B71B3F"/>
    <w:rsid w:val="00B74F38"/>
    <w:rsid w:val="00B75F40"/>
    <w:rsid w:val="00B817C0"/>
    <w:rsid w:val="00B864AB"/>
    <w:rsid w:val="00B90DEE"/>
    <w:rsid w:val="00B911F4"/>
    <w:rsid w:val="00B95F02"/>
    <w:rsid w:val="00B96061"/>
    <w:rsid w:val="00B97751"/>
    <w:rsid w:val="00BA021B"/>
    <w:rsid w:val="00BA7B96"/>
    <w:rsid w:val="00BC467E"/>
    <w:rsid w:val="00BC5336"/>
    <w:rsid w:val="00BC5F2F"/>
    <w:rsid w:val="00BC620A"/>
    <w:rsid w:val="00BC74C4"/>
    <w:rsid w:val="00BD3397"/>
    <w:rsid w:val="00BD6749"/>
    <w:rsid w:val="00BE6059"/>
    <w:rsid w:val="00BE73CC"/>
    <w:rsid w:val="00BE789B"/>
    <w:rsid w:val="00BF09BA"/>
    <w:rsid w:val="00BF1393"/>
    <w:rsid w:val="00BF2332"/>
    <w:rsid w:val="00BF6049"/>
    <w:rsid w:val="00C029C4"/>
    <w:rsid w:val="00C0458A"/>
    <w:rsid w:val="00C06628"/>
    <w:rsid w:val="00C069B2"/>
    <w:rsid w:val="00C0703F"/>
    <w:rsid w:val="00C10E8B"/>
    <w:rsid w:val="00C12C59"/>
    <w:rsid w:val="00C13D68"/>
    <w:rsid w:val="00C162F8"/>
    <w:rsid w:val="00C24122"/>
    <w:rsid w:val="00C27016"/>
    <w:rsid w:val="00C27673"/>
    <w:rsid w:val="00C3123D"/>
    <w:rsid w:val="00C3200F"/>
    <w:rsid w:val="00C42688"/>
    <w:rsid w:val="00C44FA2"/>
    <w:rsid w:val="00C46B16"/>
    <w:rsid w:val="00C51285"/>
    <w:rsid w:val="00C55511"/>
    <w:rsid w:val="00C556E8"/>
    <w:rsid w:val="00C565F2"/>
    <w:rsid w:val="00C573C2"/>
    <w:rsid w:val="00C60C1A"/>
    <w:rsid w:val="00C643FE"/>
    <w:rsid w:val="00C658A5"/>
    <w:rsid w:val="00C709B8"/>
    <w:rsid w:val="00C72774"/>
    <w:rsid w:val="00C73AC6"/>
    <w:rsid w:val="00C75876"/>
    <w:rsid w:val="00C85B66"/>
    <w:rsid w:val="00C8738D"/>
    <w:rsid w:val="00C87A93"/>
    <w:rsid w:val="00C90268"/>
    <w:rsid w:val="00C92009"/>
    <w:rsid w:val="00C9217C"/>
    <w:rsid w:val="00C93EB8"/>
    <w:rsid w:val="00C9406A"/>
    <w:rsid w:val="00C953E3"/>
    <w:rsid w:val="00C95AD8"/>
    <w:rsid w:val="00C95C9F"/>
    <w:rsid w:val="00C9786A"/>
    <w:rsid w:val="00CA0714"/>
    <w:rsid w:val="00CA63C0"/>
    <w:rsid w:val="00CA7719"/>
    <w:rsid w:val="00CB0343"/>
    <w:rsid w:val="00CB29C3"/>
    <w:rsid w:val="00CB3E07"/>
    <w:rsid w:val="00CB6B4E"/>
    <w:rsid w:val="00CC59F7"/>
    <w:rsid w:val="00CC6EFE"/>
    <w:rsid w:val="00CD0673"/>
    <w:rsid w:val="00CD1FE2"/>
    <w:rsid w:val="00CD3C33"/>
    <w:rsid w:val="00CD559E"/>
    <w:rsid w:val="00CD6247"/>
    <w:rsid w:val="00CD77EC"/>
    <w:rsid w:val="00CE0B7B"/>
    <w:rsid w:val="00CE1528"/>
    <w:rsid w:val="00CE600D"/>
    <w:rsid w:val="00CE673E"/>
    <w:rsid w:val="00CF3391"/>
    <w:rsid w:val="00CF34EF"/>
    <w:rsid w:val="00CF7BBE"/>
    <w:rsid w:val="00D004E2"/>
    <w:rsid w:val="00D04920"/>
    <w:rsid w:val="00D14A51"/>
    <w:rsid w:val="00D167BA"/>
    <w:rsid w:val="00D235AD"/>
    <w:rsid w:val="00D2382D"/>
    <w:rsid w:val="00D247BD"/>
    <w:rsid w:val="00D24D67"/>
    <w:rsid w:val="00D24E8A"/>
    <w:rsid w:val="00D34F55"/>
    <w:rsid w:val="00D36760"/>
    <w:rsid w:val="00D41B7B"/>
    <w:rsid w:val="00D434D1"/>
    <w:rsid w:val="00D47C42"/>
    <w:rsid w:val="00D5184B"/>
    <w:rsid w:val="00D5273A"/>
    <w:rsid w:val="00D731FC"/>
    <w:rsid w:val="00D80D3A"/>
    <w:rsid w:val="00D828FC"/>
    <w:rsid w:val="00D83521"/>
    <w:rsid w:val="00D836F9"/>
    <w:rsid w:val="00D83E7D"/>
    <w:rsid w:val="00D84FBC"/>
    <w:rsid w:val="00D87586"/>
    <w:rsid w:val="00D9092B"/>
    <w:rsid w:val="00D93E7C"/>
    <w:rsid w:val="00D953C6"/>
    <w:rsid w:val="00DA0B70"/>
    <w:rsid w:val="00DA1E61"/>
    <w:rsid w:val="00DA37DB"/>
    <w:rsid w:val="00DA538F"/>
    <w:rsid w:val="00DA5B85"/>
    <w:rsid w:val="00DA786D"/>
    <w:rsid w:val="00DB0DB5"/>
    <w:rsid w:val="00DB10D8"/>
    <w:rsid w:val="00DB1379"/>
    <w:rsid w:val="00DB41CC"/>
    <w:rsid w:val="00DB42B8"/>
    <w:rsid w:val="00DB61C7"/>
    <w:rsid w:val="00DB75F3"/>
    <w:rsid w:val="00DC2488"/>
    <w:rsid w:val="00DC2D97"/>
    <w:rsid w:val="00DC4F7F"/>
    <w:rsid w:val="00DC7BED"/>
    <w:rsid w:val="00DD00FA"/>
    <w:rsid w:val="00DD0959"/>
    <w:rsid w:val="00DD2DFD"/>
    <w:rsid w:val="00DD300F"/>
    <w:rsid w:val="00DD3CF3"/>
    <w:rsid w:val="00DD7B06"/>
    <w:rsid w:val="00DE42EB"/>
    <w:rsid w:val="00DE4E64"/>
    <w:rsid w:val="00DE642B"/>
    <w:rsid w:val="00DE64DF"/>
    <w:rsid w:val="00DF11CE"/>
    <w:rsid w:val="00DF13C0"/>
    <w:rsid w:val="00DF3DBD"/>
    <w:rsid w:val="00DF5279"/>
    <w:rsid w:val="00E03EAF"/>
    <w:rsid w:val="00E10811"/>
    <w:rsid w:val="00E11D59"/>
    <w:rsid w:val="00E13C76"/>
    <w:rsid w:val="00E14A2C"/>
    <w:rsid w:val="00E20C97"/>
    <w:rsid w:val="00E23483"/>
    <w:rsid w:val="00E25029"/>
    <w:rsid w:val="00E33C66"/>
    <w:rsid w:val="00E347DA"/>
    <w:rsid w:val="00E35002"/>
    <w:rsid w:val="00E43FC1"/>
    <w:rsid w:val="00E54799"/>
    <w:rsid w:val="00E57E84"/>
    <w:rsid w:val="00E617BE"/>
    <w:rsid w:val="00E64C45"/>
    <w:rsid w:val="00E67211"/>
    <w:rsid w:val="00E7343D"/>
    <w:rsid w:val="00E73B73"/>
    <w:rsid w:val="00E7483E"/>
    <w:rsid w:val="00E8177A"/>
    <w:rsid w:val="00E837CB"/>
    <w:rsid w:val="00E8510C"/>
    <w:rsid w:val="00E87F33"/>
    <w:rsid w:val="00E91675"/>
    <w:rsid w:val="00E9442A"/>
    <w:rsid w:val="00EA44CF"/>
    <w:rsid w:val="00EB0E03"/>
    <w:rsid w:val="00EB2CD9"/>
    <w:rsid w:val="00EB2F1C"/>
    <w:rsid w:val="00EB2FCA"/>
    <w:rsid w:val="00EB4EE7"/>
    <w:rsid w:val="00EB6153"/>
    <w:rsid w:val="00EB7C8D"/>
    <w:rsid w:val="00ED0907"/>
    <w:rsid w:val="00ED2954"/>
    <w:rsid w:val="00ED35E3"/>
    <w:rsid w:val="00ED7743"/>
    <w:rsid w:val="00EE27CA"/>
    <w:rsid w:val="00EE34C0"/>
    <w:rsid w:val="00EE5C17"/>
    <w:rsid w:val="00EE743E"/>
    <w:rsid w:val="00EF0CB4"/>
    <w:rsid w:val="00EF3BA6"/>
    <w:rsid w:val="00EF49AD"/>
    <w:rsid w:val="00EF62FC"/>
    <w:rsid w:val="00EF6648"/>
    <w:rsid w:val="00F01454"/>
    <w:rsid w:val="00F017E4"/>
    <w:rsid w:val="00F02448"/>
    <w:rsid w:val="00F024D3"/>
    <w:rsid w:val="00F0359B"/>
    <w:rsid w:val="00F10297"/>
    <w:rsid w:val="00F11BF9"/>
    <w:rsid w:val="00F14BD5"/>
    <w:rsid w:val="00F1753E"/>
    <w:rsid w:val="00F25100"/>
    <w:rsid w:val="00F2562B"/>
    <w:rsid w:val="00F3110F"/>
    <w:rsid w:val="00F3172F"/>
    <w:rsid w:val="00F327E5"/>
    <w:rsid w:val="00F3600A"/>
    <w:rsid w:val="00F36DD2"/>
    <w:rsid w:val="00F40086"/>
    <w:rsid w:val="00F4201A"/>
    <w:rsid w:val="00F43800"/>
    <w:rsid w:val="00F479E9"/>
    <w:rsid w:val="00F50654"/>
    <w:rsid w:val="00F51ED7"/>
    <w:rsid w:val="00F5215A"/>
    <w:rsid w:val="00F52882"/>
    <w:rsid w:val="00F52A04"/>
    <w:rsid w:val="00F54DC9"/>
    <w:rsid w:val="00F60B70"/>
    <w:rsid w:val="00F60CDD"/>
    <w:rsid w:val="00F61D93"/>
    <w:rsid w:val="00F67521"/>
    <w:rsid w:val="00F6776D"/>
    <w:rsid w:val="00F67FF8"/>
    <w:rsid w:val="00F710A4"/>
    <w:rsid w:val="00F72DB4"/>
    <w:rsid w:val="00F733E0"/>
    <w:rsid w:val="00F81AA9"/>
    <w:rsid w:val="00F82F9A"/>
    <w:rsid w:val="00F849DE"/>
    <w:rsid w:val="00F94BF0"/>
    <w:rsid w:val="00F95026"/>
    <w:rsid w:val="00F959A9"/>
    <w:rsid w:val="00F95B5B"/>
    <w:rsid w:val="00FA0752"/>
    <w:rsid w:val="00FA12EC"/>
    <w:rsid w:val="00FA2939"/>
    <w:rsid w:val="00FB1824"/>
    <w:rsid w:val="00FB2D21"/>
    <w:rsid w:val="00FB5ACF"/>
    <w:rsid w:val="00FC036C"/>
    <w:rsid w:val="00FC1777"/>
    <w:rsid w:val="00FC2885"/>
    <w:rsid w:val="00FC4B8D"/>
    <w:rsid w:val="00FD19F4"/>
    <w:rsid w:val="00FE0897"/>
    <w:rsid w:val="00FE2EFA"/>
    <w:rsid w:val="00FE35CC"/>
    <w:rsid w:val="00FE45D4"/>
    <w:rsid w:val="00FF3631"/>
    <w:rsid w:val="00FF4E6C"/>
    <w:rsid w:val="00FF7225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0999A156-26B8-4588-8B80-FB908F6B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C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465BCD"/>
    <w:pPr>
      <w:keepNext/>
      <w:outlineLvl w:val="0"/>
    </w:pPr>
    <w:rPr>
      <w:i/>
    </w:rPr>
  </w:style>
  <w:style w:type="paragraph" w:styleId="Titre2">
    <w:name w:val="heading 2"/>
    <w:basedOn w:val="Normal"/>
    <w:next w:val="Normal"/>
    <w:link w:val="Titre2Car"/>
    <w:unhideWhenUsed/>
    <w:qFormat/>
    <w:rsid w:val="00747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747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465BCD"/>
    <w:pPr>
      <w:keepNext/>
      <w:tabs>
        <w:tab w:val="left" w:pos="709"/>
        <w:tab w:val="left" w:pos="1276"/>
      </w:tabs>
      <w:spacing w:before="240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unhideWhenUsed/>
    <w:qFormat/>
    <w:rsid w:val="00747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465BCD"/>
    <w:pPr>
      <w:keepNext/>
      <w:outlineLvl w:val="5"/>
    </w:pPr>
    <w:rPr>
      <w:b/>
      <w:smallCaps/>
      <w:sz w:val="32"/>
    </w:rPr>
  </w:style>
  <w:style w:type="paragraph" w:styleId="Titre7">
    <w:name w:val="heading 7"/>
    <w:basedOn w:val="Normal"/>
    <w:next w:val="Normal"/>
    <w:link w:val="Titre7Car"/>
    <w:qFormat/>
    <w:rsid w:val="00EB4EE7"/>
    <w:pPr>
      <w:keepNext/>
      <w:tabs>
        <w:tab w:val="left" w:pos="567"/>
      </w:tabs>
      <w:outlineLvl w:val="6"/>
    </w:pPr>
    <w:rPr>
      <w:i/>
      <w:sz w:val="22"/>
      <w:lang w:eastAsia="fr-FR"/>
    </w:rPr>
  </w:style>
  <w:style w:type="paragraph" w:styleId="Titre8">
    <w:name w:val="heading 8"/>
    <w:basedOn w:val="Normal"/>
    <w:next w:val="Normal"/>
    <w:link w:val="Titre8Car"/>
    <w:unhideWhenUsed/>
    <w:qFormat/>
    <w:rsid w:val="005C58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EB4EE7"/>
    <w:pPr>
      <w:keepNext/>
      <w:jc w:val="center"/>
      <w:outlineLvl w:val="8"/>
    </w:pPr>
    <w:rPr>
      <w:b/>
      <w:smallCap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5BCD"/>
    <w:rPr>
      <w:rFonts w:ascii="Times New Roman" w:eastAsia="Times New Roman" w:hAnsi="Times New Roman" w:cs="Times New Roman"/>
      <w:i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rsid w:val="00465BCD"/>
    <w:rPr>
      <w:rFonts w:ascii="Times New Roman" w:eastAsia="Times New Roman" w:hAnsi="Times New Roman" w:cs="Times New Roman"/>
      <w:sz w:val="28"/>
      <w:szCs w:val="20"/>
      <w:lang w:eastAsia="fr-CA"/>
    </w:rPr>
  </w:style>
  <w:style w:type="character" w:customStyle="1" w:styleId="Titre6Car">
    <w:name w:val="Titre 6 Car"/>
    <w:basedOn w:val="Policepardfaut"/>
    <w:link w:val="Titre6"/>
    <w:rsid w:val="00465BCD"/>
    <w:rPr>
      <w:rFonts w:ascii="Times New Roman" w:eastAsia="Times New Roman" w:hAnsi="Times New Roman" w:cs="Times New Roman"/>
      <w:b/>
      <w:smallCaps/>
      <w:sz w:val="32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rsid w:val="00465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En-tte">
    <w:name w:val="header"/>
    <w:basedOn w:val="Normal"/>
    <w:link w:val="En-tteCar"/>
    <w:uiPriority w:val="99"/>
    <w:rsid w:val="00465BC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rpsdetexte">
    <w:name w:val="Body Text"/>
    <w:basedOn w:val="Normal"/>
    <w:link w:val="CorpsdetexteCar"/>
    <w:rsid w:val="00465BCD"/>
    <w:pPr>
      <w:jc w:val="center"/>
    </w:pPr>
    <w:rPr>
      <w:b/>
      <w:sz w:val="24"/>
    </w:rPr>
  </w:style>
  <w:style w:type="character" w:customStyle="1" w:styleId="CorpsdetexteCar">
    <w:name w:val="Corps de texte Car"/>
    <w:basedOn w:val="Policepardfaut"/>
    <w:link w:val="Corpsdetexte"/>
    <w:rsid w:val="00465BCD"/>
    <w:rPr>
      <w:rFonts w:ascii="Times New Roman" w:eastAsia="Times New Roman" w:hAnsi="Times New Roman" w:cs="Times New Roman"/>
      <w:b/>
      <w:sz w:val="24"/>
      <w:szCs w:val="20"/>
      <w:lang w:eastAsia="fr-CA"/>
    </w:rPr>
  </w:style>
  <w:style w:type="paragraph" w:styleId="Corpsdetexte2">
    <w:name w:val="Body Text 2"/>
    <w:basedOn w:val="Normal"/>
    <w:link w:val="Corpsdetexte2Car"/>
    <w:rsid w:val="00465BCD"/>
    <w:pPr>
      <w:spacing w:before="60"/>
      <w:jc w:val="both"/>
    </w:pPr>
    <w:rPr>
      <w:sz w:val="22"/>
    </w:rPr>
  </w:style>
  <w:style w:type="character" w:customStyle="1" w:styleId="Corpsdetexte2Car">
    <w:name w:val="Corps de texte 2 Car"/>
    <w:basedOn w:val="Policepardfaut"/>
    <w:link w:val="Corpsdetexte2"/>
    <w:rsid w:val="00465BCD"/>
    <w:rPr>
      <w:rFonts w:ascii="Times New Roman" w:eastAsia="Times New Roman" w:hAnsi="Times New Roman" w:cs="Times New Roman"/>
      <w:szCs w:val="20"/>
      <w:lang w:eastAsia="fr-CA"/>
    </w:rPr>
  </w:style>
  <w:style w:type="paragraph" w:styleId="Titre">
    <w:name w:val="Title"/>
    <w:basedOn w:val="Normal"/>
    <w:link w:val="TitreCar"/>
    <w:uiPriority w:val="99"/>
    <w:qFormat/>
    <w:rsid w:val="00465BCD"/>
    <w:pPr>
      <w:jc w:val="center"/>
    </w:pPr>
    <w:rPr>
      <w:b/>
      <w:smallCaps/>
      <w:sz w:val="22"/>
    </w:rPr>
  </w:style>
  <w:style w:type="character" w:customStyle="1" w:styleId="TitreCar">
    <w:name w:val="Titre Car"/>
    <w:basedOn w:val="Policepardfaut"/>
    <w:link w:val="Titre"/>
    <w:uiPriority w:val="99"/>
    <w:rsid w:val="00465BCD"/>
    <w:rPr>
      <w:rFonts w:ascii="Times New Roman" w:eastAsia="Times New Roman" w:hAnsi="Times New Roman" w:cs="Times New Roman"/>
      <w:b/>
      <w:smallCaps/>
      <w:szCs w:val="20"/>
      <w:lang w:eastAsia="fr-CA"/>
    </w:rPr>
  </w:style>
  <w:style w:type="paragraph" w:styleId="Textedebulles">
    <w:name w:val="Balloon Text"/>
    <w:basedOn w:val="Normal"/>
    <w:link w:val="TextedebullesCar"/>
    <w:semiHidden/>
    <w:unhideWhenUsed/>
    <w:rsid w:val="00465B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BCD"/>
    <w:rPr>
      <w:rFonts w:ascii="Tahoma" w:eastAsia="Times New Roman" w:hAnsi="Tahoma" w:cs="Tahoma"/>
      <w:sz w:val="16"/>
      <w:szCs w:val="16"/>
      <w:lang w:eastAsia="fr-CA"/>
    </w:rPr>
  </w:style>
  <w:style w:type="table" w:styleId="Tramecouleur-Accent2">
    <w:name w:val="Colorful Shading Accent 2"/>
    <w:basedOn w:val="TableauNormal"/>
    <w:uiPriority w:val="71"/>
    <w:rsid w:val="001C16E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-Accent6">
    <w:name w:val="Dark List Accent 6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Listefonce-Accent2">
    <w:name w:val="Dark List Accent 2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Commentaire">
    <w:name w:val="annotation text"/>
    <w:basedOn w:val="Normal"/>
    <w:link w:val="CommentaireCar"/>
    <w:uiPriority w:val="99"/>
    <w:semiHidden/>
    <w:rsid w:val="00CB3E07"/>
    <w:rPr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3E07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rsid w:val="006C27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traitcorpsdetexte3">
    <w:name w:val="Body Text Indent 3"/>
    <w:basedOn w:val="Normal"/>
    <w:link w:val="Retraitcorpsdetexte3Car"/>
    <w:unhideWhenUsed/>
    <w:rsid w:val="002125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212589"/>
    <w:rPr>
      <w:rFonts w:ascii="Times New Roman" w:eastAsia="Times New Roman" w:hAnsi="Times New Roman" w:cs="Times New Roman"/>
      <w:sz w:val="16"/>
      <w:szCs w:val="16"/>
      <w:lang w:eastAsia="fr-CA"/>
    </w:rPr>
  </w:style>
  <w:style w:type="character" w:customStyle="1" w:styleId="Titre8Car">
    <w:name w:val="Titre 8 Car"/>
    <w:basedOn w:val="Policepardfaut"/>
    <w:link w:val="Titre8"/>
    <w:uiPriority w:val="9"/>
    <w:semiHidden/>
    <w:rsid w:val="005C587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rsid w:val="00275B05"/>
    <w:pPr>
      <w:tabs>
        <w:tab w:val="left" w:pos="294"/>
      </w:tabs>
      <w:spacing w:before="120"/>
      <w:ind w:left="294" w:hanging="294"/>
      <w:jc w:val="both"/>
    </w:pPr>
    <w:rPr>
      <w:rFonts w:ascii="Arial" w:hAnsi="Arial" w:cs="Arial"/>
      <w:sz w:val="22"/>
      <w:szCs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5B05"/>
    <w:rPr>
      <w:rFonts w:ascii="Arial" w:eastAsia="Times New Roman" w:hAnsi="Arial" w:cs="Arial"/>
      <w:lang w:eastAsia="fr-FR"/>
    </w:rPr>
  </w:style>
  <w:style w:type="paragraph" w:customStyle="1" w:styleId="listefg">
    <w:name w:val="listefg"/>
    <w:basedOn w:val="Normal"/>
    <w:rsid w:val="00275B05"/>
    <w:pPr>
      <w:tabs>
        <w:tab w:val="left" w:pos="720"/>
      </w:tabs>
      <w:suppressAutoHyphens/>
      <w:spacing w:after="80"/>
      <w:ind w:left="720" w:hanging="720"/>
      <w:jc w:val="both"/>
    </w:pPr>
    <w:rPr>
      <w:spacing w:val="-2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CF339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28C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28C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D28C9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747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9"/>
    <w:rsid w:val="00747B1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47B1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CA"/>
    </w:rPr>
  </w:style>
  <w:style w:type="paragraph" w:styleId="Liste">
    <w:name w:val="List"/>
    <w:basedOn w:val="Normal"/>
    <w:uiPriority w:val="99"/>
    <w:unhideWhenUsed/>
    <w:rsid w:val="00747B19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7B19"/>
    <w:pPr>
      <w:numPr>
        <w:numId w:val="9"/>
      </w:numPr>
      <w:contextualSpacing/>
    </w:p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747B19"/>
    <w:pPr>
      <w:tabs>
        <w:tab w:val="clear" w:pos="294"/>
      </w:tabs>
      <w:spacing w:before="0"/>
      <w:ind w:left="360" w:firstLine="360"/>
      <w:jc w:val="left"/>
    </w:pPr>
    <w:rPr>
      <w:rFonts w:ascii="Times New Roman" w:hAnsi="Times New Roman" w:cs="Times New Roman"/>
      <w:sz w:val="20"/>
      <w:szCs w:val="20"/>
      <w:lang w:eastAsia="fr-CA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747B1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Textedelespacerserv">
    <w:name w:val="Placeholder Text"/>
    <w:basedOn w:val="Policepardfaut"/>
    <w:uiPriority w:val="99"/>
    <w:semiHidden/>
    <w:rsid w:val="00FC2885"/>
    <w:rPr>
      <w:color w:val="808080"/>
    </w:rPr>
  </w:style>
  <w:style w:type="character" w:customStyle="1" w:styleId="Titre7Car">
    <w:name w:val="Titre 7 Car"/>
    <w:basedOn w:val="Policepardfaut"/>
    <w:link w:val="Titre7"/>
    <w:rsid w:val="00EB4EE7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EB4EE7"/>
    <w:rPr>
      <w:rFonts w:ascii="Times New Roman" w:eastAsia="Times New Roman" w:hAnsi="Times New Roman" w:cs="Times New Roman"/>
      <w:b/>
      <w:smallCaps/>
      <w:szCs w:val="20"/>
      <w:lang w:eastAsia="fr-CA"/>
    </w:rPr>
  </w:style>
  <w:style w:type="character" w:styleId="Numrodepage">
    <w:name w:val="page number"/>
    <w:basedOn w:val="Policepardfaut"/>
    <w:rsid w:val="00EB4EE7"/>
  </w:style>
  <w:style w:type="paragraph" w:customStyle="1" w:styleId="Corpsdetexte21">
    <w:name w:val="Corps de texte 21"/>
    <w:basedOn w:val="Normal"/>
    <w:rsid w:val="00EB4EE7"/>
    <w:pPr>
      <w:tabs>
        <w:tab w:val="left" w:pos="270"/>
      </w:tabs>
      <w:spacing w:before="60"/>
      <w:ind w:left="270" w:hanging="270"/>
      <w:jc w:val="both"/>
    </w:pPr>
    <w:rPr>
      <w:sz w:val="22"/>
    </w:rPr>
  </w:style>
  <w:style w:type="paragraph" w:styleId="Corpsdetexte3">
    <w:name w:val="Body Text 3"/>
    <w:basedOn w:val="Normal"/>
    <w:link w:val="Corpsdetexte3Car"/>
    <w:rsid w:val="00EB4EE7"/>
    <w:pPr>
      <w:tabs>
        <w:tab w:val="left" w:pos="567"/>
      </w:tabs>
      <w:jc w:val="both"/>
    </w:pPr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EB4EE7"/>
    <w:rPr>
      <w:rFonts w:ascii="Times New Roman" w:eastAsia="Times New Roman" w:hAnsi="Times New Roman" w:cs="Times New Roman"/>
      <w:szCs w:val="20"/>
      <w:lang w:eastAsia="fr-CA"/>
    </w:rPr>
  </w:style>
  <w:style w:type="paragraph" w:styleId="Retraitcorpsdetexte2">
    <w:name w:val="Body Text Indent 2"/>
    <w:basedOn w:val="Normal"/>
    <w:link w:val="Retraitcorpsdetexte2Car"/>
    <w:rsid w:val="00EB4EE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EB4EE7"/>
    <w:rPr>
      <w:sz w:val="16"/>
    </w:rPr>
  </w:style>
  <w:style w:type="paragraph" w:styleId="Explorateurdedocuments">
    <w:name w:val="Document Map"/>
    <w:basedOn w:val="Normal"/>
    <w:link w:val="ExplorateurdedocumentsCar"/>
    <w:semiHidden/>
    <w:rsid w:val="00EB4EE7"/>
    <w:pPr>
      <w:shd w:val="clear" w:color="auto" w:fill="000080"/>
    </w:pPr>
    <w:rPr>
      <w:rFonts w:ascii="Tahoma" w:hAnsi="Tahoma"/>
      <w:sz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EB4EE7"/>
    <w:rPr>
      <w:rFonts w:ascii="Tahoma" w:eastAsia="Times New Roman" w:hAnsi="Tahoma" w:cs="Times New Roman"/>
      <w:sz w:val="24"/>
      <w:szCs w:val="20"/>
      <w:shd w:val="clear" w:color="auto" w:fill="000080"/>
      <w:lang w:eastAsia="fr-FR"/>
    </w:rPr>
  </w:style>
  <w:style w:type="paragraph" w:styleId="Sous-titre">
    <w:name w:val="Subtitle"/>
    <w:basedOn w:val="Normal"/>
    <w:link w:val="Sous-titreCar"/>
    <w:uiPriority w:val="99"/>
    <w:qFormat/>
    <w:rsid w:val="00EB4EE7"/>
    <w:pPr>
      <w:jc w:val="center"/>
    </w:pPr>
    <w:rPr>
      <w:b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EB4EE7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customStyle="1" w:styleId="FDTitre2">
    <w:name w:val="FD Titre 2"/>
    <w:autoRedefine/>
    <w:rsid w:val="00EB4EE7"/>
    <w:pPr>
      <w:spacing w:before="360" w:after="360"/>
      <w:ind w:left="0" w:firstLine="0"/>
      <w:jc w:val="center"/>
    </w:pPr>
    <w:rPr>
      <w:rFonts w:ascii="Arial Gras" w:eastAsia="Times New Roman" w:hAnsi="Arial Gras" w:cs="Times New Roman"/>
      <w:b/>
      <w:bCs/>
      <w:smallCaps/>
      <w:sz w:val="28"/>
      <w:lang w:eastAsia="fr-FR"/>
    </w:rPr>
  </w:style>
  <w:style w:type="paragraph" w:styleId="Notedefin">
    <w:name w:val="endnote text"/>
    <w:basedOn w:val="Normal"/>
    <w:link w:val="NotedefinCar"/>
    <w:uiPriority w:val="99"/>
    <w:rsid w:val="00EB4EE7"/>
  </w:style>
  <w:style w:type="character" w:customStyle="1" w:styleId="NotedefinCar">
    <w:name w:val="Note de fin Car"/>
    <w:basedOn w:val="Policepardfaut"/>
    <w:link w:val="Notedefin"/>
    <w:uiPriority w:val="99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denotedefin">
    <w:name w:val="endnote reference"/>
    <w:basedOn w:val="Policepardfaut"/>
    <w:uiPriority w:val="99"/>
    <w:rsid w:val="00EB4EE7"/>
    <w:rPr>
      <w:vertAlign w:val="superscript"/>
    </w:rPr>
  </w:style>
  <w:style w:type="paragraph" w:styleId="Sansinterligne">
    <w:name w:val="No Spacing"/>
    <w:uiPriority w:val="1"/>
    <w:qFormat/>
    <w:rsid w:val="00EB4EE7"/>
    <w:pPr>
      <w:ind w:left="0" w:firstLine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EB4EE7"/>
    <w:rPr>
      <w:b/>
      <w:bCs/>
      <w:lang w:eastAsia="fr-CA"/>
    </w:rPr>
  </w:style>
  <w:style w:type="character" w:customStyle="1" w:styleId="ObjetducommentaireCar">
    <w:name w:val="Objet du commentaire Car"/>
    <w:basedOn w:val="CommentaireCar"/>
    <w:link w:val="Objetducommentaire"/>
    <w:rsid w:val="00EB4EE7"/>
    <w:rPr>
      <w:rFonts w:ascii="Times New Roman" w:eastAsia="Times New Roman" w:hAnsi="Times New Roman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P\CLASSEUR%20RAC\APIS\TES%20351.A0\Admission\ADC_Admission%20ant&#233;rieure%20au%20DEC\_Base%20d'admission%20ADC_Fevrier%20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78369-B15D-4AC1-9DD2-AB5B0D3B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_Base d'admission ADC_Fevrier 2016.dotx</Template>
  <TotalTime>2</TotalTime>
  <Pages>1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informatique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Bouchard</dc:creator>
  <cp:keywords/>
  <dc:description/>
  <cp:lastModifiedBy>Jacques Bouchard</cp:lastModifiedBy>
  <cp:revision>4</cp:revision>
  <cp:lastPrinted>2017-12-08T13:01:00Z</cp:lastPrinted>
  <dcterms:created xsi:type="dcterms:W3CDTF">2018-12-14T16:17:00Z</dcterms:created>
  <dcterms:modified xsi:type="dcterms:W3CDTF">2018-12-14T16:53:00Z</dcterms:modified>
</cp:coreProperties>
</file>